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D8C" w:rsidRDefault="009B5D8C" w:rsidP="009B5D8C">
      <w:pPr>
        <w:pStyle w:val="Zakladnystyl"/>
        <w:jc w:val="center"/>
      </w:pPr>
      <w:bookmarkStart w:id="0" w:name="_GoBack"/>
      <w:bookmarkEnd w:id="0"/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2pt;height:63pt" o:ole="">
            <v:imagedata r:id="rId10" o:title=""/>
          </v:shape>
          <o:OLEObject Type="Embed" ProgID="Word.Picture.8" ShapeID="_x0000_i1025" DrawAspect="Content" ObjectID="_1677567440" r:id="rId11"/>
        </w:object>
      </w:r>
    </w:p>
    <w:p w:rsidR="009B5D8C" w:rsidRPr="003540F1" w:rsidRDefault="003540F1" w:rsidP="009B5D8C">
      <w:pPr>
        <w:pStyle w:val="Zakladnystyl"/>
        <w:jc w:val="center"/>
        <w:rPr>
          <w:sz w:val="28"/>
          <w:szCs w:val="28"/>
        </w:rPr>
      </w:pPr>
      <w:r w:rsidRPr="003540F1">
        <w:rPr>
          <w:sz w:val="28"/>
          <w:szCs w:val="28"/>
        </w:rPr>
        <w:t>NÁVRH</w:t>
      </w:r>
    </w:p>
    <w:p w:rsidR="003540F1" w:rsidRDefault="003540F1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Pr="006C3771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 w:rsidRPr="006C3771">
        <w:rPr>
          <w:b/>
          <w:bCs/>
          <w:sz w:val="32"/>
          <w:szCs w:val="32"/>
        </w:rPr>
        <w:t>č.</w:t>
      </w:r>
      <w:r w:rsidR="00C1153E" w:rsidRPr="006C3771">
        <w:rPr>
          <w:b/>
          <w:bCs/>
          <w:sz w:val="32"/>
          <w:szCs w:val="32"/>
        </w:rPr>
        <w:t xml:space="preserve"> 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 w:rsidRPr="006C3771">
        <w:rPr>
          <w:sz w:val="28"/>
          <w:szCs w:val="28"/>
        </w:rPr>
        <w:t>z</w:t>
      </w:r>
      <w:r w:rsidR="00D451DB" w:rsidRPr="006C3771">
        <w:rPr>
          <w:sz w:val="28"/>
          <w:szCs w:val="28"/>
        </w:rPr>
        <w:t>o</w:t>
      </w:r>
      <w:r w:rsidR="00D451DB">
        <w:rPr>
          <w:sz w:val="28"/>
          <w:szCs w:val="28"/>
        </w:rPr>
        <w:t xml:space="preserve"> 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D451DB" w:rsidRDefault="007A0976" w:rsidP="00D451DB">
      <w:pPr>
        <w:pStyle w:val="Zakladnystyl"/>
        <w:jc w:val="center"/>
        <w:rPr>
          <w:b/>
          <w:bCs/>
          <w:sz w:val="28"/>
          <w:szCs w:val="28"/>
        </w:rPr>
      </w:pPr>
      <w:r w:rsidRPr="00D451DB">
        <w:rPr>
          <w:b/>
          <w:bCs/>
          <w:sz w:val="28"/>
          <w:szCs w:val="28"/>
        </w:rPr>
        <w:t>k</w:t>
      </w:r>
      <w:r w:rsidR="003540F1">
        <w:rPr>
          <w:b/>
          <w:bCs/>
          <w:sz w:val="28"/>
          <w:szCs w:val="28"/>
        </w:rPr>
        <w:t> n</w:t>
      </w:r>
      <w:r w:rsidR="00D451DB" w:rsidRPr="00D451DB">
        <w:rPr>
          <w:b/>
          <w:bCs/>
          <w:sz w:val="28"/>
          <w:szCs w:val="28"/>
        </w:rPr>
        <w:t xml:space="preserve">ávrhu </w:t>
      </w:r>
      <w:r w:rsidR="00ED40A5">
        <w:rPr>
          <w:b/>
          <w:bCs/>
          <w:sz w:val="28"/>
          <w:szCs w:val="28"/>
        </w:rPr>
        <w:t>Revidovaného o</w:t>
      </w:r>
      <w:r w:rsidR="0032042B" w:rsidRPr="0032042B">
        <w:rPr>
          <w:rStyle w:val="spanr"/>
          <w:b/>
          <w:bCs/>
          <w:color w:val="000000"/>
          <w:sz w:val="28"/>
        </w:rPr>
        <w:t>peračného programu potravinovej a základnej materiálnej pomoci</w:t>
      </w:r>
      <w:r w:rsidR="00F76176">
        <w:rPr>
          <w:rStyle w:val="spanr"/>
          <w:b/>
          <w:bCs/>
          <w:color w:val="000000"/>
          <w:sz w:val="28"/>
        </w:rPr>
        <w:t xml:space="preserve"> </w:t>
      </w:r>
      <w:r w:rsidR="00D451DB" w:rsidRPr="00D451DB">
        <w:rPr>
          <w:rStyle w:val="spanr"/>
          <w:b/>
          <w:bCs/>
          <w:color w:val="000000"/>
          <w:sz w:val="28"/>
        </w:rPr>
        <w:t xml:space="preserve">2014 - 2020 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</w:p>
        </w:tc>
      </w:tr>
      <w:tr w:rsidR="007A09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D451DB" w:rsidP="000816A7">
            <w:pPr>
              <w:pStyle w:val="Zakladnystyl"/>
            </w:pPr>
            <w:r>
              <w:t xml:space="preserve">minister </w:t>
            </w:r>
            <w:r w:rsidR="004878CF">
              <w:t>dopravy a výstavby</w:t>
            </w:r>
            <w:r w:rsidR="00336A7B">
              <w:t xml:space="preserve"> poverený riadením Ministerstva </w:t>
            </w:r>
            <w:r>
              <w:t xml:space="preserve">práce, sociálnych vecí a rodiny </w:t>
            </w:r>
            <w:r w:rsidR="004878CF">
              <w:t>SR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7A0976">
      <w:pPr>
        <w:pStyle w:val="Nadpis1"/>
      </w:pPr>
      <w:r>
        <w:t>s</w:t>
      </w:r>
      <w:r w:rsidR="007A0976">
        <w:t>chvaľuje</w:t>
      </w:r>
    </w:p>
    <w:p w:rsidR="008C6C26" w:rsidRDefault="003540F1" w:rsidP="007C3E1B">
      <w:pPr>
        <w:pStyle w:val="Nadpis2"/>
      </w:pPr>
      <w:r>
        <w:t>n</w:t>
      </w:r>
      <w:r w:rsidR="008C6C26">
        <w:t xml:space="preserve">ávrh </w:t>
      </w:r>
      <w:r w:rsidR="00ED40A5">
        <w:t>Revidovaného o</w:t>
      </w:r>
      <w:r w:rsidR="007C3E1B" w:rsidRPr="007C3E1B">
        <w:t>peračného programu potravinovej a základnej materiálnej pomoci</w:t>
      </w:r>
      <w:r w:rsidR="008C6C26">
        <w:t xml:space="preserve"> </w:t>
      </w:r>
      <w:r w:rsidR="00D451DB">
        <w:t xml:space="preserve"> </w:t>
      </w:r>
      <w:r w:rsidR="008C6C26">
        <w:t>2014</w:t>
      </w:r>
      <w:r w:rsidR="00D451DB">
        <w:t> - </w:t>
      </w:r>
      <w:r w:rsidR="008C6C26">
        <w:t>2020,</w:t>
      </w:r>
    </w:p>
    <w:p w:rsidR="008C6C26" w:rsidRDefault="008C6C26" w:rsidP="00D451DB">
      <w:pPr>
        <w:pStyle w:val="Nadpis1"/>
      </w:pPr>
      <w:r>
        <w:t>poveruje</w:t>
      </w:r>
    </w:p>
    <w:p w:rsidR="008C6C26" w:rsidRDefault="004878CF" w:rsidP="00D451DB">
      <w:pPr>
        <w:pStyle w:val="Nosite"/>
      </w:pPr>
      <w:r>
        <w:t xml:space="preserve">ministra dopravy a výstavby </w:t>
      </w:r>
      <w:r w:rsidR="00336A7B">
        <w:t>povereného riadením M</w:t>
      </w:r>
      <w:r w:rsidR="008C6C26">
        <w:t>inist</w:t>
      </w:r>
      <w:r w:rsidR="00336A7B">
        <w:t>e</w:t>
      </w:r>
      <w:r w:rsidR="008C6C26">
        <w:t>r</w:t>
      </w:r>
      <w:r w:rsidR="00336A7B">
        <w:t>stv</w:t>
      </w:r>
      <w:r w:rsidR="008C6C26">
        <w:t>a práce, sociálnych vecí a</w:t>
      </w:r>
      <w:r w:rsidR="00336A7B">
        <w:t> </w:t>
      </w:r>
      <w:r w:rsidR="008C6C26">
        <w:t>rodiny</w:t>
      </w:r>
      <w:r w:rsidR="00336A7B">
        <w:t xml:space="preserve"> SR</w:t>
      </w:r>
    </w:p>
    <w:p w:rsidR="008C6C26" w:rsidRDefault="003540F1" w:rsidP="00336A7B">
      <w:pPr>
        <w:pStyle w:val="Nadpis2"/>
        <w:spacing w:before="0"/>
      </w:pPr>
      <w:r>
        <w:t>predložiť n</w:t>
      </w:r>
      <w:r w:rsidR="00C1153E">
        <w:t xml:space="preserve">ávrh </w:t>
      </w:r>
      <w:r w:rsidR="00ED40A5">
        <w:t>Revidovaného o</w:t>
      </w:r>
      <w:r w:rsidR="00D95095" w:rsidRPr="007C3E1B">
        <w:t>peračného programu potravinovej a základnej materiálnej pomoci</w:t>
      </w:r>
      <w:r w:rsidR="00D95095">
        <w:t xml:space="preserve"> </w:t>
      </w:r>
      <w:r w:rsidR="008C6C26">
        <w:t>2014</w:t>
      </w:r>
      <w:r w:rsidR="00D451DB">
        <w:t xml:space="preserve"> </w:t>
      </w:r>
      <w:r w:rsidR="008C6C26">
        <w:t>-</w:t>
      </w:r>
      <w:r w:rsidR="00D451DB">
        <w:t xml:space="preserve"> </w:t>
      </w:r>
      <w:r w:rsidR="00ED40A5">
        <w:t>2020 Európskej komisii na </w:t>
      </w:r>
      <w:r w:rsidR="008C6C26">
        <w:t xml:space="preserve">proces formálneho schvaľovania </w:t>
      </w:r>
    </w:p>
    <w:p w:rsidR="008C6C26" w:rsidRDefault="00ED40A5" w:rsidP="00336A7B">
      <w:pPr>
        <w:pStyle w:val="Nadpis4"/>
        <w:spacing w:before="0"/>
      </w:pPr>
      <w:r>
        <w:t xml:space="preserve">do </w:t>
      </w:r>
      <w:r w:rsidR="004878CF">
        <w:t xml:space="preserve">31. marca </w:t>
      </w:r>
      <w:r w:rsidR="009319F5">
        <w:t>2021</w:t>
      </w:r>
    </w:p>
    <w:p w:rsidR="008C6C26" w:rsidRDefault="000C0669" w:rsidP="00336A7B">
      <w:pPr>
        <w:pStyle w:val="Nadpis2"/>
        <w:spacing w:before="0"/>
      </w:pPr>
      <w:r>
        <w:t>rokovať s Európskou komisiou o</w:t>
      </w:r>
      <w:r w:rsidR="00F558FC">
        <w:t> </w:t>
      </w:r>
      <w:r>
        <w:t>návrhu</w:t>
      </w:r>
      <w:r w:rsidR="00F558FC">
        <w:t xml:space="preserve"> Revidovaného</w:t>
      </w:r>
      <w:r>
        <w:t xml:space="preserve"> </w:t>
      </w:r>
      <w:r w:rsidR="00F558FC">
        <w:t>o</w:t>
      </w:r>
      <w:r w:rsidRPr="007C3E1B">
        <w:t>peračného programu potravinovej a základnej materiálnej pomoci</w:t>
      </w:r>
      <w:r>
        <w:t xml:space="preserve"> </w:t>
      </w:r>
      <w:r w:rsidR="001F3C09">
        <w:t xml:space="preserve">2014 – 2020 </w:t>
      </w:r>
      <w:r>
        <w:t xml:space="preserve">a </w:t>
      </w:r>
      <w:r w:rsidR="008C6C26">
        <w:t>poskytnúť Európskej komisii potrebné dodatočné info</w:t>
      </w:r>
      <w:r>
        <w:t xml:space="preserve">rmácie, </w:t>
      </w:r>
      <w:r w:rsidR="00C1153E">
        <w:t>podľa potreby vykonať úpravy</w:t>
      </w:r>
      <w:r w:rsidR="00F558FC">
        <w:t xml:space="preserve"> Revidovaného</w:t>
      </w:r>
      <w:r w:rsidR="00C1153E">
        <w:t xml:space="preserve"> </w:t>
      </w:r>
      <w:r w:rsidR="00F558FC">
        <w:t>o</w:t>
      </w:r>
      <w:r w:rsidR="00D615D8" w:rsidRPr="007C3E1B">
        <w:t>peračného programu potravinovej a základnej materiálnej pomoci</w:t>
      </w:r>
      <w:r w:rsidR="00D615D8">
        <w:t xml:space="preserve"> </w:t>
      </w:r>
      <w:r w:rsidR="008C6C26">
        <w:t>2014</w:t>
      </w:r>
      <w:r w:rsidR="00D451DB">
        <w:t xml:space="preserve"> </w:t>
      </w:r>
      <w:r w:rsidR="008C6C26">
        <w:t>-</w:t>
      </w:r>
      <w:r w:rsidR="00D451DB">
        <w:t xml:space="preserve"> </w:t>
      </w:r>
      <w:r w:rsidR="008C6C26">
        <w:t xml:space="preserve">2020 </w:t>
      </w:r>
      <w:r w:rsidR="00C1153E">
        <w:t xml:space="preserve">na </w:t>
      </w:r>
      <w:r w:rsidR="008C6C26">
        <w:t>základe prípadných pripomienok Európskej komisie vznesených v rámci procesu formálneho schvaľovania</w:t>
      </w:r>
    </w:p>
    <w:p w:rsidR="008C6C26" w:rsidRDefault="008C6C26" w:rsidP="00336A7B">
      <w:pPr>
        <w:pStyle w:val="Nadpis4"/>
        <w:spacing w:before="0"/>
      </w:pPr>
      <w:r>
        <w:t>priebežne do ukončenia rokovaní s Európskou komisiou</w:t>
      </w:r>
    </w:p>
    <w:p w:rsidR="00384F11" w:rsidRPr="00336A7B" w:rsidRDefault="006C3771" w:rsidP="00B50A8D">
      <w:pPr>
        <w:pStyle w:val="Vykonaj"/>
        <w:ind w:left="1416" w:hanging="1416"/>
        <w:rPr>
          <w:b w:val="0"/>
        </w:rPr>
      </w:pPr>
      <w:r>
        <w:t>Vykoná</w:t>
      </w:r>
      <w:r w:rsidR="00384F11" w:rsidRPr="00384F11">
        <w:t>: </w:t>
      </w:r>
      <w:r w:rsidR="00384F11">
        <w:tab/>
      </w:r>
      <w:r w:rsidR="00B50A8D">
        <w:rPr>
          <w:b w:val="0"/>
        </w:rPr>
        <w:t xml:space="preserve">minister dopravy a výstavby </w:t>
      </w:r>
      <w:r w:rsidR="00336A7B" w:rsidRPr="00336A7B">
        <w:rPr>
          <w:b w:val="0"/>
        </w:rPr>
        <w:t>poverený riadením M</w:t>
      </w:r>
      <w:r w:rsidR="00384F11" w:rsidRPr="00336A7B">
        <w:rPr>
          <w:b w:val="0"/>
        </w:rPr>
        <w:t>inister</w:t>
      </w:r>
      <w:r w:rsidR="00336A7B" w:rsidRPr="00336A7B">
        <w:rPr>
          <w:b w:val="0"/>
        </w:rPr>
        <w:t>stva</w:t>
      </w:r>
      <w:r w:rsidR="00384F11" w:rsidRPr="00336A7B">
        <w:rPr>
          <w:b w:val="0"/>
        </w:rPr>
        <w:t xml:space="preserve"> práce, sociálnych vecí a rodiny  </w:t>
      </w:r>
      <w:r w:rsidR="00336A7B" w:rsidRPr="00336A7B">
        <w:rPr>
          <w:b w:val="0"/>
        </w:rPr>
        <w:t>SR</w:t>
      </w:r>
    </w:p>
    <w:p w:rsidR="00384F11" w:rsidRPr="00384F11" w:rsidRDefault="00384F11" w:rsidP="00C1153E">
      <w:pPr>
        <w:pStyle w:val="Vykonajzoznam"/>
      </w:pPr>
    </w:p>
    <w:sectPr w:rsidR="00384F11" w:rsidRPr="00384F11" w:rsidSect="00C14A42">
      <w:headerReference w:type="default" r:id="rId12"/>
      <w:footerReference w:type="default" r:id="rId13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0AD" w:rsidRDefault="00BD10AD">
      <w:r>
        <w:separator/>
      </w:r>
    </w:p>
  </w:endnote>
  <w:endnote w:type="continuationSeparator" w:id="0">
    <w:p w:rsidR="00BD10AD" w:rsidRDefault="00BD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5626B2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0AD" w:rsidRDefault="00BD10AD">
      <w:r>
        <w:separator/>
      </w:r>
    </w:p>
  </w:footnote>
  <w:footnote w:type="continuationSeparator" w:id="0">
    <w:p w:rsidR="00BD10AD" w:rsidRDefault="00BD1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C26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0669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3C09"/>
    <w:rsid w:val="001F42D7"/>
    <w:rsid w:val="001F4DE2"/>
    <w:rsid w:val="001F508F"/>
    <w:rsid w:val="001F536A"/>
    <w:rsid w:val="001F564F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EC8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2B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6A7B"/>
    <w:rsid w:val="003376D8"/>
    <w:rsid w:val="00337CF2"/>
    <w:rsid w:val="00337EB4"/>
    <w:rsid w:val="003400B5"/>
    <w:rsid w:val="003404D5"/>
    <w:rsid w:val="003407DF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0F1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4F1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3F49"/>
    <w:rsid w:val="0039432B"/>
    <w:rsid w:val="00394560"/>
    <w:rsid w:val="003954B3"/>
    <w:rsid w:val="00395542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8CF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784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0A04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5A2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6B2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771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299F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5DFD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3E1B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C26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6C8A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5FC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9F5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6D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2FDC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02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644A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0A8D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8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0AD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53E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478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016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8AC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1DB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5D8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A11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095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3EE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9BA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1FF8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5B8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40A5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8FC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6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0B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DA42E4-D0AC-4530-A692-F38EAD19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unhideWhenUsed/>
    <w:rsid w:val="008C6C26"/>
    <w:pPr>
      <w:autoSpaceDE w:val="0"/>
      <w:autoSpaceDN w:val="0"/>
    </w:pPr>
    <w:rPr>
      <w:lang w:eastAsia="en-US"/>
    </w:rPr>
  </w:style>
  <w:style w:type="character" w:customStyle="1" w:styleId="Zkladntext2Char">
    <w:name w:val="Základný text 2 Char"/>
    <w:link w:val="Zkladntext2"/>
    <w:uiPriority w:val="99"/>
    <w:rsid w:val="008C6C26"/>
    <w:rPr>
      <w:lang w:eastAsia="en-US"/>
    </w:rPr>
  </w:style>
  <w:style w:type="character" w:customStyle="1" w:styleId="spanr">
    <w:name w:val="span_r"/>
    <w:rsid w:val="00D451DB"/>
  </w:style>
  <w:style w:type="table" w:styleId="Mriekatabuky">
    <w:name w:val="Table Grid"/>
    <w:basedOn w:val="Normlnatabuka"/>
    <w:rsid w:val="00384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C115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11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osova\sablony\UZN.defin.I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WKX3UHSAJ2R6-2-1033073</_dlc_DocId>
    <_dlc_DocIdUrl xmlns="e60a29af-d413-48d4-bd90-fe9d2a897e4b">
      <Url>https://ovdmasv601/sites/DMS/_layouts/15/DocIdRedir.aspx?ID=WKX3UHSAJ2R6-2-1033073</Url>
      <Description>WKX3UHSAJ2R6-2-1033073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426A79-F93D-44C9-BD8E-6647EB4477D7}"/>
</file>

<file path=customXml/itemProps2.xml><?xml version="1.0" encoding="utf-8"?>
<ds:datastoreItem xmlns:ds="http://schemas.openxmlformats.org/officeDocument/2006/customXml" ds:itemID="{0A7482D8-CDA9-455E-8B52-C1BA1B55A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CB6B9-2800-45D8-B0BA-A9385E053A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C9DEFB-4255-4764-A404-01E13C926B31}"/>
</file>

<file path=docProps/app.xml><?xml version="1.0" encoding="utf-8"?>
<Properties xmlns="http://schemas.openxmlformats.org/officeDocument/2006/extended-properties" xmlns:vt="http://schemas.openxmlformats.org/officeDocument/2006/docPropsVTypes">
  <Template>UZN.defin.I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 Viera</dc:creator>
  <cp:keywords/>
  <cp:lastModifiedBy>Kontrová Andrea</cp:lastModifiedBy>
  <cp:revision>2</cp:revision>
  <cp:lastPrinted>2021-03-17T15:01:00Z</cp:lastPrinted>
  <dcterms:created xsi:type="dcterms:W3CDTF">2021-03-18T09:11:00Z</dcterms:created>
  <dcterms:modified xsi:type="dcterms:W3CDTF">2021-03-18T09:11:00Z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0x0101006C0C8C3C1E3DCC44BECE3792677AD011</vt:lpwstr>
  </property>
  <property fmtid="{D5CDD505-2E9C-101B-9397-08002B2CF9AE}" pid="4" name="_dlc_DocIdItemGuid">
    <vt:lpwstr>014ec9c0-b3a2-47e9-bd3d-4f6c306922e0</vt:lpwstr>
  </property>
</Properties>
</file>