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F2" w:rsidRPr="00C10C52" w:rsidRDefault="002458F2" w:rsidP="002458F2">
      <w:pPr>
        <w:pStyle w:val="Nzov"/>
        <w:jc w:val="both"/>
        <w:rPr>
          <w:caps/>
          <w:szCs w:val="22"/>
        </w:rPr>
      </w:pPr>
      <w:r w:rsidRPr="00C10C52">
        <w:rPr>
          <w:caps/>
          <w:szCs w:val="22"/>
        </w:rPr>
        <w:t xml:space="preserve">Ministerstvo dopravy, výstavby </w:t>
      </w:r>
    </w:p>
    <w:p w:rsidR="002458F2" w:rsidRPr="00C10C52" w:rsidRDefault="002458F2" w:rsidP="002458F2">
      <w:pPr>
        <w:pStyle w:val="Nzov"/>
        <w:jc w:val="both"/>
        <w:rPr>
          <w:caps/>
          <w:szCs w:val="22"/>
        </w:rPr>
      </w:pPr>
      <w:r w:rsidRPr="00C10C52">
        <w:rPr>
          <w:caps/>
          <w:szCs w:val="22"/>
        </w:rPr>
        <w:t xml:space="preserve">a regionálneho rozvoja  </w:t>
      </w:r>
    </w:p>
    <w:p w:rsidR="002458F2" w:rsidRPr="00C10C52" w:rsidRDefault="002458F2" w:rsidP="002458F2">
      <w:pPr>
        <w:pStyle w:val="Nzov"/>
        <w:jc w:val="both"/>
        <w:rPr>
          <w:caps/>
          <w:szCs w:val="22"/>
          <w:u w:val="single"/>
        </w:rPr>
      </w:pPr>
      <w:r w:rsidRPr="00C10C52">
        <w:rPr>
          <w:caps/>
          <w:szCs w:val="22"/>
          <w:u w:val="single"/>
        </w:rPr>
        <w:t>Slovenskej republiky</w:t>
      </w:r>
    </w:p>
    <w:p w:rsidR="002458F2" w:rsidRDefault="002458F2" w:rsidP="002458F2">
      <w:pPr>
        <w:pStyle w:val="Zarkazkladnhotextu"/>
        <w:ind w:left="0"/>
        <w:rPr>
          <w:highlight w:val="yellow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2348C6" w:rsidRPr="002348C6" w:rsidTr="00D218B8">
        <w:tc>
          <w:tcPr>
            <w:tcW w:w="4253" w:type="dxa"/>
          </w:tcPr>
          <w:p w:rsidR="007464D3" w:rsidRPr="002348C6" w:rsidRDefault="00DF5E5C" w:rsidP="00195515">
            <w:pPr>
              <w:rPr>
                <w:sz w:val="24"/>
              </w:rPr>
            </w:pPr>
            <w:r w:rsidRPr="007D4279">
              <w:rPr>
                <w:sz w:val="24"/>
              </w:rPr>
              <w:t xml:space="preserve">Číslo: </w:t>
            </w:r>
            <w:r w:rsidR="007D4279" w:rsidRPr="007D4279">
              <w:rPr>
                <w:sz w:val="24"/>
              </w:rPr>
              <w:t>07839</w:t>
            </w:r>
            <w:r w:rsidR="00E63D26" w:rsidRPr="007D4279">
              <w:rPr>
                <w:sz w:val="24"/>
                <w:szCs w:val="24"/>
              </w:rPr>
              <w:t>/201</w:t>
            </w:r>
            <w:r w:rsidR="0073530F" w:rsidRPr="007D4279">
              <w:rPr>
                <w:sz w:val="24"/>
                <w:szCs w:val="24"/>
              </w:rPr>
              <w:t>5</w:t>
            </w:r>
            <w:r w:rsidR="00E63D26" w:rsidRPr="007D4279">
              <w:rPr>
                <w:sz w:val="24"/>
                <w:szCs w:val="24"/>
              </w:rPr>
              <w:t>/C300-SŽDD/</w:t>
            </w:r>
            <w:r w:rsidR="007D4279" w:rsidRPr="007D4279">
              <w:rPr>
                <w:sz w:val="24"/>
                <w:szCs w:val="24"/>
              </w:rPr>
              <w:t>04471</w:t>
            </w:r>
            <w:r w:rsidR="00E63D26" w:rsidRPr="007D4279">
              <w:rPr>
                <w:sz w:val="24"/>
                <w:szCs w:val="24"/>
              </w:rPr>
              <w:t>-M</w:t>
            </w:r>
          </w:p>
        </w:tc>
      </w:tr>
    </w:tbl>
    <w:p w:rsidR="002458F2" w:rsidRDefault="002458F2" w:rsidP="002458F2">
      <w:pPr>
        <w:pStyle w:val="Zarkazkladnhotextu"/>
        <w:tabs>
          <w:tab w:val="left" w:pos="5760"/>
        </w:tabs>
        <w:ind w:left="0"/>
      </w:pPr>
    </w:p>
    <w:p w:rsidR="002458F2" w:rsidRDefault="002458F2" w:rsidP="002458F2">
      <w:pPr>
        <w:pStyle w:val="Zarkazkladnhotextu"/>
        <w:tabs>
          <w:tab w:val="left" w:pos="5760"/>
        </w:tabs>
        <w:ind w:left="0"/>
      </w:pPr>
      <w:r w:rsidRPr="007E133B">
        <w:t xml:space="preserve">Materiál na </w:t>
      </w:r>
      <w:r>
        <w:t xml:space="preserve">rokovanie </w:t>
      </w:r>
      <w:r w:rsidR="00283165">
        <w:t>vlády</w:t>
      </w:r>
    </w:p>
    <w:p w:rsidR="002458F2" w:rsidRDefault="00283165" w:rsidP="002458F2">
      <w:pPr>
        <w:pStyle w:val="Zarkazkladnhotextu"/>
        <w:tabs>
          <w:tab w:val="left" w:pos="5760"/>
        </w:tabs>
        <w:ind w:left="0"/>
      </w:pPr>
      <w:r>
        <w:t>Slovenskej republiky</w:t>
      </w:r>
    </w:p>
    <w:p w:rsidR="002458F2" w:rsidRDefault="002458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B01185" w:rsidRDefault="00B01185" w:rsidP="00B01185">
      <w:pPr>
        <w:jc w:val="center"/>
        <w:rPr>
          <w:b/>
          <w:sz w:val="32"/>
        </w:rPr>
      </w:pPr>
      <w:r>
        <w:rPr>
          <w:b/>
          <w:sz w:val="32"/>
        </w:rPr>
        <w:t>Návrh</w:t>
      </w:r>
    </w:p>
    <w:p w:rsidR="00B01185" w:rsidRDefault="00B01185" w:rsidP="00B01185">
      <w:pPr>
        <w:jc w:val="center"/>
        <w:rPr>
          <w:b/>
          <w:sz w:val="32"/>
        </w:rPr>
      </w:pPr>
    </w:p>
    <w:p w:rsidR="00824092" w:rsidRPr="00B456E7" w:rsidRDefault="006C41D8" w:rsidP="002458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r</w:t>
      </w:r>
      <w:r w:rsidR="00B456E7" w:rsidRPr="00B456E7">
        <w:rPr>
          <w:b/>
          <w:sz w:val="28"/>
          <w:szCs w:val="28"/>
        </w:rPr>
        <w:t>ealizáci</w:t>
      </w:r>
      <w:r>
        <w:rPr>
          <w:b/>
          <w:sz w:val="28"/>
          <w:szCs w:val="28"/>
        </w:rPr>
        <w:t>u</w:t>
      </w:r>
      <w:r w:rsidR="00B456E7" w:rsidRPr="00B456E7">
        <w:rPr>
          <w:b/>
          <w:sz w:val="28"/>
          <w:szCs w:val="28"/>
        </w:rPr>
        <w:t xml:space="preserve"> opatrení finančného, ekonomického a sociálneho balíčka </w:t>
      </w:r>
      <w:r w:rsidR="00AC0723">
        <w:rPr>
          <w:b/>
          <w:sz w:val="28"/>
          <w:szCs w:val="28"/>
        </w:rPr>
        <w:br/>
      </w:r>
      <w:r w:rsidR="00B456E7" w:rsidRPr="00B456E7">
        <w:rPr>
          <w:b/>
          <w:sz w:val="28"/>
          <w:szCs w:val="28"/>
        </w:rPr>
        <w:t>vlády SR v </w:t>
      </w:r>
      <w:r w:rsidRPr="00B456E7">
        <w:rPr>
          <w:b/>
          <w:sz w:val="28"/>
          <w:szCs w:val="28"/>
        </w:rPr>
        <w:t xml:space="preserve">železničnej </w:t>
      </w:r>
      <w:r w:rsidR="00B456E7" w:rsidRPr="00B456E7">
        <w:rPr>
          <w:b/>
          <w:sz w:val="28"/>
          <w:szCs w:val="28"/>
        </w:rPr>
        <w:t>osobnej doprave</w:t>
      </w:r>
      <w:r w:rsidR="0073530F">
        <w:rPr>
          <w:b/>
          <w:sz w:val="28"/>
          <w:szCs w:val="28"/>
        </w:rPr>
        <w:t xml:space="preserve"> – dochádzka do zamestnania</w:t>
      </w:r>
    </w:p>
    <w:p w:rsidR="00824092" w:rsidRDefault="00824092">
      <w:pPr>
        <w:rPr>
          <w:sz w:val="24"/>
        </w:rPr>
      </w:pPr>
    </w:p>
    <w:p w:rsidR="00824092" w:rsidRDefault="0082409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tbl>
      <w:tblPr>
        <w:tblW w:w="92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  <w:gridCol w:w="281"/>
        <w:gridCol w:w="70"/>
        <w:gridCol w:w="4261"/>
      </w:tblGrid>
      <w:tr w:rsidR="00824092" w:rsidTr="004517F2">
        <w:trPr>
          <w:trHeight w:val="179"/>
        </w:trPr>
        <w:tc>
          <w:tcPr>
            <w:tcW w:w="5030" w:type="dxa"/>
            <w:gridSpan w:val="3"/>
          </w:tcPr>
          <w:p w:rsidR="00824092" w:rsidRDefault="00824092">
            <w:pPr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Materiál sa predkladá:</w:t>
            </w:r>
          </w:p>
        </w:tc>
        <w:tc>
          <w:tcPr>
            <w:tcW w:w="4261" w:type="dxa"/>
          </w:tcPr>
          <w:p w:rsidR="00824092" w:rsidRDefault="00B01185">
            <w:pPr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Obsah materiálu</w:t>
            </w:r>
            <w:r w:rsidR="00824092">
              <w:rPr>
                <w:b/>
                <w:sz w:val="24"/>
                <w:u w:val="single"/>
              </w:rPr>
              <w:t>:</w:t>
            </w:r>
          </w:p>
        </w:tc>
      </w:tr>
      <w:tr w:rsidR="00824092" w:rsidTr="004517F2">
        <w:trPr>
          <w:trHeight w:val="179"/>
        </w:trPr>
        <w:tc>
          <w:tcPr>
            <w:tcW w:w="5030" w:type="dxa"/>
            <w:gridSpan w:val="3"/>
          </w:tcPr>
          <w:p w:rsidR="00824092" w:rsidRDefault="00824092">
            <w:pPr>
              <w:rPr>
                <w:sz w:val="24"/>
              </w:rPr>
            </w:pPr>
          </w:p>
        </w:tc>
        <w:tc>
          <w:tcPr>
            <w:tcW w:w="4261" w:type="dxa"/>
          </w:tcPr>
          <w:p w:rsidR="00824092" w:rsidRDefault="00824092">
            <w:pPr>
              <w:rPr>
                <w:sz w:val="24"/>
              </w:rPr>
            </w:pPr>
          </w:p>
        </w:tc>
      </w:tr>
      <w:tr w:rsidR="00824092" w:rsidTr="004517F2">
        <w:trPr>
          <w:trHeight w:val="886"/>
        </w:trPr>
        <w:tc>
          <w:tcPr>
            <w:tcW w:w="4679" w:type="dxa"/>
          </w:tcPr>
          <w:p w:rsidR="00824092" w:rsidRDefault="00B01185">
            <w:pPr>
              <w:jc w:val="both"/>
              <w:rPr>
                <w:sz w:val="24"/>
              </w:rPr>
            </w:pPr>
            <w:r>
              <w:rPr>
                <w:sz w:val="24"/>
              </w:rPr>
              <w:t>iniciatívny materiál</w:t>
            </w:r>
          </w:p>
        </w:tc>
        <w:tc>
          <w:tcPr>
            <w:tcW w:w="281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4331" w:type="dxa"/>
            <w:gridSpan w:val="2"/>
          </w:tcPr>
          <w:p w:rsidR="00824092" w:rsidRPr="007C504B" w:rsidRDefault="00824092" w:rsidP="00D218B8">
            <w:pPr>
              <w:numPr>
                <w:ilvl w:val="0"/>
                <w:numId w:val="1"/>
              </w:numPr>
              <w:jc w:val="both"/>
              <w:rPr>
                <w:sz w:val="24"/>
              </w:rPr>
            </w:pPr>
            <w:r w:rsidRPr="007C504B">
              <w:rPr>
                <w:sz w:val="24"/>
              </w:rPr>
              <w:t>Návrh uznesenia vlády SR</w:t>
            </w:r>
          </w:p>
          <w:p w:rsidR="00283165" w:rsidRPr="007C504B" w:rsidRDefault="00283165" w:rsidP="00283165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7C504B">
              <w:rPr>
                <w:sz w:val="24"/>
              </w:rPr>
              <w:t>Predkladacia správa</w:t>
            </w:r>
          </w:p>
          <w:p w:rsidR="00E47C9D" w:rsidRPr="00601229" w:rsidRDefault="006C41D8" w:rsidP="00E47C9D">
            <w:pPr>
              <w:numPr>
                <w:ilvl w:val="0"/>
                <w:numId w:val="2"/>
              </w:numPr>
              <w:ind w:left="355" w:hanging="355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Návrh na r</w:t>
            </w:r>
            <w:r w:rsidR="00B456E7" w:rsidRPr="00B456E7">
              <w:rPr>
                <w:sz w:val="24"/>
              </w:rPr>
              <w:t>ealizáci</w:t>
            </w:r>
            <w:r>
              <w:rPr>
                <w:sz w:val="24"/>
              </w:rPr>
              <w:t>u</w:t>
            </w:r>
            <w:r w:rsidR="00B456E7" w:rsidRPr="00B456E7">
              <w:rPr>
                <w:sz w:val="24"/>
              </w:rPr>
              <w:t xml:space="preserve"> opatrení </w:t>
            </w:r>
          </w:p>
          <w:p w:rsidR="00601229" w:rsidRPr="00B456E7" w:rsidRDefault="00601229" w:rsidP="00E47C9D">
            <w:pPr>
              <w:numPr>
                <w:ilvl w:val="0"/>
                <w:numId w:val="2"/>
              </w:numPr>
              <w:ind w:left="355" w:hanging="355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Doložka vplyvov</w:t>
            </w:r>
          </w:p>
          <w:p w:rsidR="006C41D8" w:rsidRPr="007C504B" w:rsidRDefault="006C41D8" w:rsidP="006C41D8">
            <w:pPr>
              <w:numPr>
                <w:ilvl w:val="0"/>
                <w:numId w:val="2"/>
              </w:numPr>
              <w:jc w:val="both"/>
              <w:rPr>
                <w:rStyle w:val="Textzstupnhosymbolu1"/>
                <w:color w:val="auto"/>
                <w:sz w:val="24"/>
                <w:szCs w:val="24"/>
              </w:rPr>
            </w:pPr>
            <w:r w:rsidRPr="007C504B">
              <w:rPr>
                <w:rStyle w:val="Textzstupnhosymbolu1"/>
                <w:rFonts w:eastAsia="Arial Unicode MS"/>
                <w:color w:val="000000"/>
                <w:sz w:val="24"/>
                <w:szCs w:val="24"/>
              </w:rPr>
              <w:t xml:space="preserve">Návrh komuniké  </w:t>
            </w:r>
          </w:p>
          <w:p w:rsidR="00834957" w:rsidRPr="007C504B" w:rsidRDefault="00834957" w:rsidP="006C41D8">
            <w:pPr>
              <w:jc w:val="both"/>
              <w:rPr>
                <w:sz w:val="24"/>
              </w:rPr>
            </w:pPr>
          </w:p>
        </w:tc>
      </w:tr>
      <w:tr w:rsidR="00824092" w:rsidTr="004517F2">
        <w:trPr>
          <w:trHeight w:val="179"/>
        </w:trPr>
        <w:tc>
          <w:tcPr>
            <w:tcW w:w="4679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281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4331" w:type="dxa"/>
            <w:gridSpan w:val="2"/>
          </w:tcPr>
          <w:p w:rsidR="00283165" w:rsidRPr="007C504B" w:rsidRDefault="00283165" w:rsidP="006C41D8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</w:tbl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824092" w:rsidRDefault="00824092">
      <w:pPr>
        <w:rPr>
          <w:b/>
          <w:sz w:val="24"/>
        </w:rPr>
      </w:pPr>
      <w:r>
        <w:rPr>
          <w:b/>
          <w:sz w:val="24"/>
        </w:rPr>
        <w:t>Predkladá:</w:t>
      </w:r>
    </w:p>
    <w:p w:rsidR="00824092" w:rsidRDefault="00824092"/>
    <w:p w:rsidR="00824092" w:rsidRDefault="000B5A16">
      <w:pPr>
        <w:rPr>
          <w:sz w:val="24"/>
        </w:rPr>
      </w:pPr>
      <w:r>
        <w:rPr>
          <w:sz w:val="24"/>
        </w:rPr>
        <w:t xml:space="preserve">Ján </w:t>
      </w:r>
      <w:proofErr w:type="spellStart"/>
      <w:r>
        <w:rPr>
          <w:sz w:val="24"/>
        </w:rPr>
        <w:t>Počiatek</w:t>
      </w:r>
      <w:proofErr w:type="spellEnd"/>
    </w:p>
    <w:p w:rsidR="00283165" w:rsidRDefault="00824092">
      <w:pPr>
        <w:rPr>
          <w:sz w:val="24"/>
        </w:rPr>
      </w:pPr>
      <w:r>
        <w:rPr>
          <w:sz w:val="24"/>
        </w:rPr>
        <w:t xml:space="preserve">minister dopravy, </w:t>
      </w:r>
      <w:r w:rsidR="000B5A16">
        <w:rPr>
          <w:sz w:val="24"/>
        </w:rPr>
        <w:t xml:space="preserve">výstavby </w:t>
      </w:r>
    </w:p>
    <w:p w:rsidR="00824092" w:rsidRDefault="000B5A16">
      <w:pPr>
        <w:rPr>
          <w:sz w:val="24"/>
        </w:rPr>
      </w:pPr>
      <w:r>
        <w:rPr>
          <w:sz w:val="24"/>
        </w:rPr>
        <w:t xml:space="preserve">a regionálneho rozvoja </w:t>
      </w:r>
      <w:r w:rsidR="00824092">
        <w:rPr>
          <w:sz w:val="24"/>
        </w:rPr>
        <w:t xml:space="preserve"> S</w:t>
      </w:r>
      <w:r w:rsidR="00283165">
        <w:rPr>
          <w:sz w:val="24"/>
        </w:rPr>
        <w:t>lovenskej republiky</w:t>
      </w:r>
    </w:p>
    <w:p w:rsidR="00824092" w:rsidRDefault="00824092">
      <w:pPr>
        <w:rPr>
          <w:sz w:val="24"/>
        </w:rPr>
      </w:pPr>
    </w:p>
    <w:p w:rsidR="00B01185" w:rsidRDefault="00B01185">
      <w:pPr>
        <w:jc w:val="center"/>
        <w:rPr>
          <w:sz w:val="24"/>
        </w:rPr>
      </w:pPr>
    </w:p>
    <w:p w:rsidR="00647A16" w:rsidRDefault="00647A16">
      <w:pPr>
        <w:jc w:val="center"/>
        <w:rPr>
          <w:sz w:val="24"/>
        </w:rPr>
      </w:pPr>
    </w:p>
    <w:p w:rsidR="00824092" w:rsidRDefault="00824092" w:rsidP="00DF5E5C">
      <w:pPr>
        <w:jc w:val="center"/>
      </w:pPr>
      <w:r w:rsidRPr="007D4279">
        <w:rPr>
          <w:sz w:val="24"/>
        </w:rPr>
        <w:t xml:space="preserve">Bratislava </w:t>
      </w:r>
      <w:r w:rsidR="007D4279" w:rsidRPr="007D4279">
        <w:rPr>
          <w:sz w:val="24"/>
        </w:rPr>
        <w:t>28</w:t>
      </w:r>
      <w:r w:rsidR="00283165" w:rsidRPr="007D4279">
        <w:rPr>
          <w:sz w:val="24"/>
        </w:rPr>
        <w:t xml:space="preserve">. </w:t>
      </w:r>
      <w:r w:rsidR="0073530F" w:rsidRPr="007D4279">
        <w:rPr>
          <w:sz w:val="24"/>
        </w:rPr>
        <w:t>januára</w:t>
      </w:r>
      <w:r w:rsidR="00B456E7" w:rsidRPr="007D4279">
        <w:rPr>
          <w:sz w:val="24"/>
        </w:rPr>
        <w:t xml:space="preserve"> </w:t>
      </w:r>
      <w:r w:rsidR="007464D3" w:rsidRPr="007D4279">
        <w:rPr>
          <w:sz w:val="24"/>
        </w:rPr>
        <w:t>201</w:t>
      </w:r>
      <w:r w:rsidR="0073530F" w:rsidRPr="007D4279">
        <w:rPr>
          <w:sz w:val="24"/>
        </w:rPr>
        <w:t>5</w:t>
      </w:r>
      <w:r>
        <w:t xml:space="preserve"> 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2694"/>
        <w:gridCol w:w="3260"/>
        <w:gridCol w:w="2410"/>
      </w:tblGrid>
      <w:tr w:rsidR="00304A23" w:rsidRPr="00843905" w:rsidTr="00420467">
        <w:trPr>
          <w:trHeight w:val="714"/>
        </w:trPr>
        <w:tc>
          <w:tcPr>
            <w:tcW w:w="2694" w:type="dxa"/>
          </w:tcPr>
          <w:p w:rsidR="00420467" w:rsidRPr="00F05749" w:rsidRDefault="00304A23" w:rsidP="00420467">
            <w:pPr>
              <w:pStyle w:val="Pta"/>
              <w:tabs>
                <w:tab w:val="clear" w:pos="4536"/>
                <w:tab w:val="clear" w:pos="9072"/>
                <w:tab w:val="center" w:pos="4677"/>
                <w:tab w:val="right" w:pos="9355"/>
              </w:tabs>
              <w:ind w:left="-108"/>
              <w:rPr>
                <w:i/>
              </w:rPr>
            </w:pPr>
            <w:r>
              <w:t xml:space="preserve">         </w:t>
            </w:r>
          </w:p>
          <w:p w:rsidR="00304A23" w:rsidRPr="00F05749" w:rsidRDefault="00304A23" w:rsidP="00342A84">
            <w:pPr>
              <w:pStyle w:val="Pta"/>
              <w:tabs>
                <w:tab w:val="clear" w:pos="4536"/>
                <w:tab w:val="clear" w:pos="9072"/>
                <w:tab w:val="center" w:pos="4677"/>
                <w:tab w:val="right" w:pos="9355"/>
              </w:tabs>
              <w:ind w:left="34"/>
              <w:jc w:val="center"/>
              <w:rPr>
                <w:i/>
              </w:rPr>
            </w:pPr>
          </w:p>
        </w:tc>
        <w:tc>
          <w:tcPr>
            <w:tcW w:w="2694" w:type="dxa"/>
          </w:tcPr>
          <w:p w:rsidR="00304A23" w:rsidRPr="00843905" w:rsidRDefault="00304A23" w:rsidP="00342A84">
            <w:pPr>
              <w:pStyle w:val="Pta"/>
              <w:tabs>
                <w:tab w:val="clear" w:pos="4536"/>
                <w:tab w:val="clear" w:pos="9072"/>
                <w:tab w:val="center" w:pos="4677"/>
                <w:tab w:val="right" w:pos="9355"/>
              </w:tabs>
              <w:ind w:left="176"/>
              <w:jc w:val="center"/>
              <w:rPr>
                <w:b/>
                <w:i/>
              </w:rPr>
            </w:pPr>
          </w:p>
        </w:tc>
        <w:tc>
          <w:tcPr>
            <w:tcW w:w="3260" w:type="dxa"/>
          </w:tcPr>
          <w:p w:rsidR="00304A23" w:rsidRDefault="00304A23" w:rsidP="00342A84">
            <w:pPr>
              <w:pStyle w:val="Pta"/>
              <w:tabs>
                <w:tab w:val="clear" w:pos="4536"/>
                <w:tab w:val="clear" w:pos="9072"/>
                <w:tab w:val="center" w:pos="4677"/>
                <w:tab w:val="right" w:pos="9355"/>
              </w:tabs>
              <w:ind w:left="176"/>
              <w:jc w:val="center"/>
              <w:rPr>
                <w:i/>
              </w:rPr>
            </w:pPr>
          </w:p>
          <w:p w:rsidR="00304A23" w:rsidRPr="00843905" w:rsidRDefault="00304A23" w:rsidP="00342A84">
            <w:pPr>
              <w:pStyle w:val="Pta"/>
              <w:tabs>
                <w:tab w:val="clear" w:pos="4536"/>
                <w:tab w:val="clear" w:pos="9072"/>
                <w:tab w:val="center" w:pos="4677"/>
                <w:tab w:val="right" w:pos="9355"/>
              </w:tabs>
              <w:ind w:right="176"/>
              <w:jc w:val="center"/>
              <w:rPr>
                <w:i/>
              </w:rPr>
            </w:pPr>
          </w:p>
        </w:tc>
        <w:tc>
          <w:tcPr>
            <w:tcW w:w="2410" w:type="dxa"/>
          </w:tcPr>
          <w:p w:rsidR="00304A23" w:rsidRPr="003B5FB6" w:rsidRDefault="00304A23" w:rsidP="00420467">
            <w:pPr>
              <w:pStyle w:val="Pta"/>
              <w:tabs>
                <w:tab w:val="clear" w:pos="4536"/>
                <w:tab w:val="clear" w:pos="9072"/>
                <w:tab w:val="center" w:pos="4677"/>
                <w:tab w:val="right" w:pos="9355"/>
              </w:tabs>
              <w:ind w:left="-108" w:right="-109"/>
              <w:rPr>
                <w:b/>
                <w:i/>
              </w:rPr>
            </w:pPr>
            <w:bookmarkStart w:id="0" w:name="_GoBack"/>
            <w:bookmarkEnd w:id="0"/>
          </w:p>
        </w:tc>
      </w:tr>
    </w:tbl>
    <w:p w:rsidR="00304A23" w:rsidRDefault="00304A23" w:rsidP="00DF5E5C">
      <w:pPr>
        <w:jc w:val="center"/>
      </w:pPr>
    </w:p>
    <w:sectPr w:rsidR="00304A23" w:rsidSect="00304A23">
      <w:footerReference w:type="first" r:id="rId12"/>
      <w:type w:val="evenPage"/>
      <w:pgSz w:w="11907" w:h="16840"/>
      <w:pgMar w:top="1418" w:right="1418" w:bottom="142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B9A" w:rsidRDefault="00AC2B9A">
      <w:r>
        <w:separator/>
      </w:r>
    </w:p>
  </w:endnote>
  <w:endnote w:type="continuationSeparator" w:id="0">
    <w:p w:rsidR="00AC2B9A" w:rsidRDefault="00AC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92" w:rsidRDefault="0082409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B9A" w:rsidRDefault="00AC2B9A">
      <w:r>
        <w:separator/>
      </w:r>
    </w:p>
  </w:footnote>
  <w:footnote w:type="continuationSeparator" w:id="0">
    <w:p w:rsidR="00AC2B9A" w:rsidRDefault="00AC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3092A4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A67666E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1611A80"/>
    <w:multiLevelType w:val="hybridMultilevel"/>
    <w:tmpl w:val="5382359E"/>
    <w:lvl w:ilvl="0" w:tplc="1B98F73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70F"/>
    <w:multiLevelType w:val="singleLevel"/>
    <w:tmpl w:val="C45480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E855A03"/>
    <w:multiLevelType w:val="hybridMultilevel"/>
    <w:tmpl w:val="3A3C6466"/>
    <w:lvl w:ilvl="0" w:tplc="E0C81D6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7C0CD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78C29BC"/>
    <w:multiLevelType w:val="hybridMultilevel"/>
    <w:tmpl w:val="85243234"/>
    <w:lvl w:ilvl="0" w:tplc="AB788AA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3D9B21B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43362DF1"/>
    <w:multiLevelType w:val="hybridMultilevel"/>
    <w:tmpl w:val="2108A960"/>
    <w:lvl w:ilvl="0" w:tplc="31505996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7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>
    <w:nsid w:val="4BFA0A6E"/>
    <w:multiLevelType w:val="singleLevel"/>
    <w:tmpl w:val="AA982C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4D545D3B"/>
    <w:multiLevelType w:val="singleLevel"/>
    <w:tmpl w:val="21644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AC0C6E"/>
    <w:multiLevelType w:val="singleLevel"/>
    <w:tmpl w:val="21644F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>
    <w:nsid w:val="5C9F1C4B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0D81170"/>
    <w:multiLevelType w:val="hybridMultilevel"/>
    <w:tmpl w:val="23D2A7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0"/>
  </w:num>
  <w:num w:numId="5">
    <w:abstractNumId w:val="14"/>
  </w:num>
  <w:num w:numId="6">
    <w:abstractNumId w:val="6"/>
  </w:num>
  <w:num w:numId="7">
    <w:abstractNumId w:val="13"/>
  </w:num>
  <w:num w:numId="8">
    <w:abstractNumId w:val="26"/>
  </w:num>
  <w:num w:numId="9">
    <w:abstractNumId w:val="27"/>
  </w:num>
  <w:num w:numId="10">
    <w:abstractNumId w:val="10"/>
  </w:num>
  <w:num w:numId="11">
    <w:abstractNumId w:val="24"/>
  </w:num>
  <w:num w:numId="12">
    <w:abstractNumId w:val="23"/>
  </w:num>
  <w:num w:numId="13">
    <w:abstractNumId w:val="17"/>
  </w:num>
  <w:num w:numId="14">
    <w:abstractNumId w:val="21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28"/>
  </w:num>
  <w:num w:numId="20">
    <w:abstractNumId w:val="12"/>
  </w:num>
  <w:num w:numId="21">
    <w:abstractNumId w:val="16"/>
  </w:num>
  <w:num w:numId="22">
    <w:abstractNumId w:val="19"/>
  </w:num>
  <w:num w:numId="23">
    <w:abstractNumId w:val="20"/>
  </w:num>
  <w:num w:numId="24">
    <w:abstractNumId w:val="3"/>
  </w:num>
  <w:num w:numId="25">
    <w:abstractNumId w:val="18"/>
  </w:num>
  <w:num w:numId="26">
    <w:abstractNumId w:val="15"/>
  </w:num>
  <w:num w:numId="27">
    <w:abstractNumId w:val="9"/>
  </w:num>
  <w:num w:numId="28">
    <w:abstractNumId w:val="8"/>
  </w:num>
  <w:num w:numId="29">
    <w:abstractNumId w:val="2"/>
  </w:num>
  <w:num w:numId="3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20"/>
    <w:rsid w:val="00007244"/>
    <w:rsid w:val="00031D0F"/>
    <w:rsid w:val="00047D2E"/>
    <w:rsid w:val="00070CAC"/>
    <w:rsid w:val="00073803"/>
    <w:rsid w:val="000B54AD"/>
    <w:rsid w:val="000B5A16"/>
    <w:rsid w:val="000F51F8"/>
    <w:rsid w:val="00114538"/>
    <w:rsid w:val="00123087"/>
    <w:rsid w:val="00132286"/>
    <w:rsid w:val="00145872"/>
    <w:rsid w:val="00150B56"/>
    <w:rsid w:val="00195515"/>
    <w:rsid w:val="001A2914"/>
    <w:rsid w:val="001C13D2"/>
    <w:rsid w:val="001C786E"/>
    <w:rsid w:val="001D0C66"/>
    <w:rsid w:val="001D203D"/>
    <w:rsid w:val="001E598F"/>
    <w:rsid w:val="001F175C"/>
    <w:rsid w:val="00212495"/>
    <w:rsid w:val="00215FEA"/>
    <w:rsid w:val="00221075"/>
    <w:rsid w:val="00222EDE"/>
    <w:rsid w:val="002348C6"/>
    <w:rsid w:val="002458F2"/>
    <w:rsid w:val="002621FD"/>
    <w:rsid w:val="00273F64"/>
    <w:rsid w:val="00281407"/>
    <w:rsid w:val="00283165"/>
    <w:rsid w:val="00283489"/>
    <w:rsid w:val="002B0B01"/>
    <w:rsid w:val="002D37FB"/>
    <w:rsid w:val="002F506C"/>
    <w:rsid w:val="00304A23"/>
    <w:rsid w:val="003202C4"/>
    <w:rsid w:val="00351289"/>
    <w:rsid w:val="00373687"/>
    <w:rsid w:val="00382FFE"/>
    <w:rsid w:val="00384BE7"/>
    <w:rsid w:val="003F0EC2"/>
    <w:rsid w:val="00403256"/>
    <w:rsid w:val="00416727"/>
    <w:rsid w:val="00420467"/>
    <w:rsid w:val="004213E8"/>
    <w:rsid w:val="004319B6"/>
    <w:rsid w:val="00441983"/>
    <w:rsid w:val="00445D92"/>
    <w:rsid w:val="004517F2"/>
    <w:rsid w:val="004528C4"/>
    <w:rsid w:val="004612B2"/>
    <w:rsid w:val="00464BFA"/>
    <w:rsid w:val="004F2FF8"/>
    <w:rsid w:val="00511D0B"/>
    <w:rsid w:val="0055043F"/>
    <w:rsid w:val="00582AD1"/>
    <w:rsid w:val="00584A0F"/>
    <w:rsid w:val="00592C03"/>
    <w:rsid w:val="005A39D1"/>
    <w:rsid w:val="005A604C"/>
    <w:rsid w:val="00601229"/>
    <w:rsid w:val="006116F0"/>
    <w:rsid w:val="00615273"/>
    <w:rsid w:val="006424EE"/>
    <w:rsid w:val="00647A16"/>
    <w:rsid w:val="00650137"/>
    <w:rsid w:val="006614E4"/>
    <w:rsid w:val="006756E3"/>
    <w:rsid w:val="00680B89"/>
    <w:rsid w:val="006852E3"/>
    <w:rsid w:val="006B3322"/>
    <w:rsid w:val="006C0CCF"/>
    <w:rsid w:val="006C2D91"/>
    <w:rsid w:val="006C41D8"/>
    <w:rsid w:val="006D39C1"/>
    <w:rsid w:val="006E26FE"/>
    <w:rsid w:val="006E3520"/>
    <w:rsid w:val="006F393E"/>
    <w:rsid w:val="00711B2B"/>
    <w:rsid w:val="0073530F"/>
    <w:rsid w:val="00742A33"/>
    <w:rsid w:val="007464D3"/>
    <w:rsid w:val="00760753"/>
    <w:rsid w:val="00770154"/>
    <w:rsid w:val="00783485"/>
    <w:rsid w:val="007C504B"/>
    <w:rsid w:val="007D4279"/>
    <w:rsid w:val="007F1558"/>
    <w:rsid w:val="007F6A4F"/>
    <w:rsid w:val="008144EB"/>
    <w:rsid w:val="00824092"/>
    <w:rsid w:val="00834957"/>
    <w:rsid w:val="00836A65"/>
    <w:rsid w:val="008477C8"/>
    <w:rsid w:val="008D433D"/>
    <w:rsid w:val="00936B2B"/>
    <w:rsid w:val="00941104"/>
    <w:rsid w:val="00944C58"/>
    <w:rsid w:val="009605AF"/>
    <w:rsid w:val="00967167"/>
    <w:rsid w:val="0097414C"/>
    <w:rsid w:val="00982458"/>
    <w:rsid w:val="009A730B"/>
    <w:rsid w:val="009F6A3B"/>
    <w:rsid w:val="00A02E6D"/>
    <w:rsid w:val="00A139BE"/>
    <w:rsid w:val="00A20EC7"/>
    <w:rsid w:val="00A377C3"/>
    <w:rsid w:val="00A632F0"/>
    <w:rsid w:val="00A671CF"/>
    <w:rsid w:val="00A7021C"/>
    <w:rsid w:val="00A7474B"/>
    <w:rsid w:val="00A93D5A"/>
    <w:rsid w:val="00A947E4"/>
    <w:rsid w:val="00AA2148"/>
    <w:rsid w:val="00AC0723"/>
    <w:rsid w:val="00AC2B9A"/>
    <w:rsid w:val="00AD2746"/>
    <w:rsid w:val="00AE2E4D"/>
    <w:rsid w:val="00AF31FC"/>
    <w:rsid w:val="00B01185"/>
    <w:rsid w:val="00B10BAF"/>
    <w:rsid w:val="00B456E7"/>
    <w:rsid w:val="00B64A44"/>
    <w:rsid w:val="00B815AD"/>
    <w:rsid w:val="00BB3D7F"/>
    <w:rsid w:val="00BB78D9"/>
    <w:rsid w:val="00BC3C06"/>
    <w:rsid w:val="00BD5D75"/>
    <w:rsid w:val="00BE0F3E"/>
    <w:rsid w:val="00C53EDD"/>
    <w:rsid w:val="00C57690"/>
    <w:rsid w:val="00CA5997"/>
    <w:rsid w:val="00D218B8"/>
    <w:rsid w:val="00D458D2"/>
    <w:rsid w:val="00D50D60"/>
    <w:rsid w:val="00D67A22"/>
    <w:rsid w:val="00D91C20"/>
    <w:rsid w:val="00D954CB"/>
    <w:rsid w:val="00DB78B4"/>
    <w:rsid w:val="00DD38BF"/>
    <w:rsid w:val="00DF15AA"/>
    <w:rsid w:val="00DF5E5C"/>
    <w:rsid w:val="00E1305D"/>
    <w:rsid w:val="00E262B4"/>
    <w:rsid w:val="00E47C9D"/>
    <w:rsid w:val="00E60DA6"/>
    <w:rsid w:val="00E63D26"/>
    <w:rsid w:val="00E80BAA"/>
    <w:rsid w:val="00E87F06"/>
    <w:rsid w:val="00EA0487"/>
    <w:rsid w:val="00EA43F9"/>
    <w:rsid w:val="00EB20DB"/>
    <w:rsid w:val="00F43253"/>
    <w:rsid w:val="00F77852"/>
    <w:rsid w:val="00F8645C"/>
    <w:rsid w:val="00FA49A8"/>
    <w:rsid w:val="00FB63AB"/>
    <w:rsid w:val="00FC5BDB"/>
    <w:rsid w:val="00F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Jozef\Obaly%20vedenie%20a%20vl&#225;d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WKX3UHSAJ2R6-2-401300</_dlc_DocId>
    <_dlc_DocIdUrl xmlns="e60a29af-d413-48d4-bd90-fe9d2a897e4b">
      <Url>https://ovdmasv601/sites/DMS/_layouts/15/DocIdRedir.aspx?ID=WKX3UHSAJ2R6-2-401300</Url>
      <Description>WKX3UHSAJ2R6-2-401300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83C3FD-3965-4159-BE43-1E7547BD927E}"/>
</file>

<file path=customXml/itemProps2.xml><?xml version="1.0" encoding="utf-8"?>
<ds:datastoreItem xmlns:ds="http://schemas.openxmlformats.org/officeDocument/2006/customXml" ds:itemID="{1A21E9B8-9F84-4662-B42A-0CE65BF27829}"/>
</file>

<file path=customXml/itemProps3.xml><?xml version="1.0" encoding="utf-8"?>
<ds:datastoreItem xmlns:ds="http://schemas.openxmlformats.org/officeDocument/2006/customXml" ds:itemID="{37FF6916-1B18-4343-9F19-560BA015F7CE}"/>
</file>

<file path=customXml/itemProps4.xml><?xml version="1.0" encoding="utf-8"?>
<ds:datastoreItem xmlns:ds="http://schemas.openxmlformats.org/officeDocument/2006/customXml" ds:itemID="{88DEBCA6-E908-4CD4-AE8D-DAD7AC531129}"/>
</file>

<file path=customXml/itemProps5.xml><?xml version="1.0" encoding="utf-8"?>
<ds:datastoreItem xmlns:ds="http://schemas.openxmlformats.org/officeDocument/2006/customXml" ds:itemID="{49DE65B2-273F-446A-9033-E088AC88225B}"/>
</file>

<file path=docProps/app.xml><?xml version="1.0" encoding="utf-8"?>
<Properties xmlns="http://schemas.openxmlformats.org/officeDocument/2006/extended-properties" xmlns:vt="http://schemas.openxmlformats.org/officeDocument/2006/docPropsVTypes">
  <Template>Obaly vedenie a vláda</Template>
  <TotalTime>5</TotalTime>
  <Pages>1</Pages>
  <Words>75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Obaly</vt:lpstr>
    </vt:vector>
  </TitlesOfParts>
  <Company>MDPaT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Obaly</dc:title>
  <dc:creator>Galovic</dc:creator>
  <cp:lastModifiedBy>Kuklová Blažena</cp:lastModifiedBy>
  <cp:revision>5</cp:revision>
  <cp:lastPrinted>2014-10-21T14:17:00Z</cp:lastPrinted>
  <dcterms:created xsi:type="dcterms:W3CDTF">2015-01-26T07:47:00Z</dcterms:created>
  <dcterms:modified xsi:type="dcterms:W3CDTF">2015-01-28T08:28:00Z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12f7c8a0-f174-4abe-8861-59b258686065</vt:lpwstr>
  </property>
</Properties>
</file>