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D8C" w:rsidRPr="006B50FC" w:rsidRDefault="009B5D8C" w:rsidP="009B5D8C">
      <w:pPr>
        <w:pStyle w:val="Zakladnystyl"/>
        <w:jc w:val="center"/>
      </w:pPr>
    </w:p>
    <w:p w:rsidR="009B5D8C" w:rsidRPr="006B50FC" w:rsidRDefault="009B5D8C" w:rsidP="009B5D8C">
      <w:pPr>
        <w:pStyle w:val="Zakladnystyl"/>
        <w:jc w:val="center"/>
      </w:pPr>
      <w:r w:rsidRPr="006B50FC"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63pt" o:ole="">
            <v:imagedata r:id="rId12" o:title=""/>
          </v:shape>
          <o:OLEObject Type="Embed" ProgID="Word.Picture.8" ShapeID="_x0000_i1025" DrawAspect="Content" ObjectID="_1700388005" r:id="rId13"/>
        </w:object>
      </w:r>
    </w:p>
    <w:p w:rsidR="009B5D8C" w:rsidRDefault="009B5D8C" w:rsidP="009B5D8C">
      <w:pPr>
        <w:pStyle w:val="Zakladnystyl"/>
        <w:jc w:val="center"/>
      </w:pPr>
    </w:p>
    <w:p w:rsidR="002F4426" w:rsidRPr="006B50FC" w:rsidRDefault="002F4426" w:rsidP="009B5D8C">
      <w:pPr>
        <w:pStyle w:val="Zakladnystyl"/>
        <w:jc w:val="center"/>
      </w:pPr>
      <w:r>
        <w:t>NÁVRH</w:t>
      </w:r>
    </w:p>
    <w:p w:rsidR="007A0976" w:rsidRPr="006B50FC" w:rsidRDefault="007A0976" w:rsidP="007A0976">
      <w:pPr>
        <w:pStyle w:val="Zakladnystyl"/>
        <w:jc w:val="center"/>
      </w:pPr>
      <w:r w:rsidRPr="006B50FC">
        <w:t>UZNESENIE VLÁDY SLOVENSKEJ REPUBLIKY</w:t>
      </w:r>
    </w:p>
    <w:p w:rsidR="007A0976" w:rsidRPr="006B50FC" w:rsidRDefault="007A0976" w:rsidP="007A0976">
      <w:pPr>
        <w:pStyle w:val="Zakladnystyl"/>
        <w:jc w:val="center"/>
        <w:rPr>
          <w:b/>
          <w:bCs/>
        </w:rPr>
      </w:pPr>
      <w:r w:rsidRPr="006B50FC">
        <w:rPr>
          <w:b/>
          <w:bCs/>
        </w:rPr>
        <w:t>č.</w:t>
      </w:r>
      <w:r w:rsidR="00EB4037" w:rsidRPr="006B50FC">
        <w:rPr>
          <w:b/>
          <w:bCs/>
        </w:rPr>
        <w:t xml:space="preserve"> </w:t>
      </w:r>
      <w:r w:rsidR="00EC36C9" w:rsidRPr="006B50FC">
        <w:rPr>
          <w:b/>
          <w:bCs/>
        </w:rPr>
        <w:t>...</w:t>
      </w:r>
    </w:p>
    <w:p w:rsidR="007A0976" w:rsidRPr="006B50FC" w:rsidRDefault="007A0976" w:rsidP="007A0976">
      <w:pPr>
        <w:pStyle w:val="Zakladnystyl"/>
        <w:jc w:val="center"/>
      </w:pPr>
      <w:r w:rsidRPr="006B50FC">
        <w:t>z</w:t>
      </w:r>
      <w:r w:rsidR="00EC36C9" w:rsidRPr="006B50FC">
        <w:t xml:space="preserve"> ...</w:t>
      </w:r>
      <w:r w:rsidR="00FD0652" w:rsidRPr="006B50FC">
        <w:t> </w:t>
      </w:r>
      <w:r w:rsidR="00EB4037" w:rsidRPr="006B50FC">
        <w:t xml:space="preserve"> </w:t>
      </w:r>
    </w:p>
    <w:p w:rsidR="007A0976" w:rsidRPr="006B50FC" w:rsidRDefault="0019469C" w:rsidP="0019469C">
      <w:pPr>
        <w:pStyle w:val="Zakladnystyl"/>
        <w:tabs>
          <w:tab w:val="left" w:pos="3765"/>
        </w:tabs>
      </w:pPr>
      <w:r w:rsidRPr="006B50FC">
        <w:tab/>
      </w:r>
    </w:p>
    <w:p w:rsidR="00F62A16" w:rsidRDefault="002F4426" w:rsidP="00F6097E">
      <w:pPr>
        <w:pStyle w:val="Zakladnystyl"/>
        <w:jc w:val="center"/>
        <w:rPr>
          <w:b/>
        </w:rPr>
      </w:pPr>
      <w:r>
        <w:rPr>
          <w:b/>
          <w:bCs/>
        </w:rPr>
        <w:t>k návrhu v</w:t>
      </w:r>
      <w:r w:rsidR="00891DDD">
        <w:rPr>
          <w:b/>
          <w:bCs/>
        </w:rPr>
        <w:t>ymedzeni</w:t>
      </w:r>
      <w:r>
        <w:rPr>
          <w:b/>
          <w:bCs/>
        </w:rPr>
        <w:t>a</w:t>
      </w:r>
      <w:r w:rsidR="00891DDD">
        <w:rPr>
          <w:b/>
          <w:bCs/>
        </w:rPr>
        <w:t xml:space="preserve"> </w:t>
      </w:r>
      <w:r w:rsidR="00F62A16" w:rsidRPr="00F6097E">
        <w:rPr>
          <w:b/>
          <w:bCs/>
        </w:rPr>
        <w:t xml:space="preserve">národných cieľov </w:t>
      </w:r>
      <w:r w:rsidR="00F62A16">
        <w:rPr>
          <w:b/>
          <w:bCs/>
        </w:rPr>
        <w:t xml:space="preserve">do roku 2030 v kontexte </w:t>
      </w:r>
      <w:r w:rsidR="00F62A16" w:rsidRPr="00F6097E">
        <w:rPr>
          <w:b/>
          <w:color w:val="000000"/>
        </w:rPr>
        <w:t xml:space="preserve">Akčného plánu </w:t>
      </w:r>
      <w:r w:rsidR="00F62A16" w:rsidRPr="00F6097E">
        <w:rPr>
          <w:b/>
        </w:rPr>
        <w:t>na realizáciu Európskeho piliera sociálnych práv</w:t>
      </w:r>
      <w:r w:rsidR="00F62A16">
        <w:rPr>
          <w:b/>
        </w:rPr>
        <w:t xml:space="preserve"> </w:t>
      </w:r>
    </w:p>
    <w:p w:rsidR="00ED28F4" w:rsidRPr="006B50FC" w:rsidRDefault="00ED28F4" w:rsidP="00ED28F4">
      <w:pPr>
        <w:pStyle w:val="Zakladnystyl"/>
        <w:jc w:val="center"/>
        <w:rPr>
          <w:b/>
          <w:bCs/>
          <w:color w:val="000000"/>
        </w:rPr>
      </w:pPr>
    </w:p>
    <w:p w:rsidR="007A0976" w:rsidRPr="006B50FC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:rsidRPr="006B50F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Pr="006B50FC" w:rsidRDefault="007A0976" w:rsidP="000816A7">
            <w:pPr>
              <w:pStyle w:val="Zakladnystyl"/>
            </w:pPr>
            <w:r w:rsidRPr="006B50FC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Pr="006B50FC" w:rsidRDefault="007A0976" w:rsidP="000816A7">
            <w:pPr>
              <w:pStyle w:val="Zakladnystyl"/>
            </w:pPr>
          </w:p>
        </w:tc>
      </w:tr>
      <w:tr w:rsidR="007A0976" w:rsidRPr="006B50F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Pr="006B50FC" w:rsidRDefault="007A0976" w:rsidP="000816A7">
            <w:pPr>
              <w:pStyle w:val="Zakladnystyl"/>
            </w:pPr>
            <w:r w:rsidRPr="006B50F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Pr="006B50FC" w:rsidRDefault="00624D33" w:rsidP="006B4E8F">
            <w:pPr>
              <w:pStyle w:val="Zakladnystyl"/>
              <w:jc w:val="both"/>
            </w:pPr>
            <w:r w:rsidRPr="006B50FC">
              <w:t xml:space="preserve">minister práce, sociálnych vecí a rodiny </w:t>
            </w:r>
            <w:r w:rsidR="003B786F" w:rsidRPr="006B50FC">
              <w:t xml:space="preserve">a minister </w:t>
            </w:r>
            <w:r w:rsidRPr="006B50FC">
              <w:t xml:space="preserve">školstva, </w:t>
            </w:r>
            <w:r w:rsidRPr="006B50FC">
              <w:rPr>
                <w:shd w:val="clear" w:color="auto" w:fill="FFFFFF"/>
              </w:rPr>
              <w:t>vedy, výskumu a</w:t>
            </w:r>
            <w:r w:rsidR="00CC1082">
              <w:rPr>
                <w:shd w:val="clear" w:color="auto" w:fill="FFFFFF"/>
              </w:rPr>
              <w:t> </w:t>
            </w:r>
            <w:r w:rsidRPr="006B50FC">
              <w:rPr>
                <w:shd w:val="clear" w:color="auto" w:fill="FFFFFF"/>
              </w:rPr>
              <w:t>športu</w:t>
            </w:r>
          </w:p>
        </w:tc>
      </w:tr>
    </w:tbl>
    <w:p w:rsidR="007A0976" w:rsidRPr="006B50FC" w:rsidRDefault="007A0976" w:rsidP="007A0976">
      <w:pPr>
        <w:pStyle w:val="Vlada"/>
        <w:rPr>
          <w:sz w:val="24"/>
          <w:szCs w:val="24"/>
        </w:rPr>
      </w:pPr>
      <w:r w:rsidRPr="006B50FC">
        <w:rPr>
          <w:sz w:val="24"/>
          <w:szCs w:val="24"/>
        </w:rPr>
        <w:t>Vláda</w:t>
      </w:r>
    </w:p>
    <w:p w:rsidR="003B786F" w:rsidRDefault="003B786F" w:rsidP="003B786F">
      <w:pPr>
        <w:pStyle w:val="Nadpis1"/>
        <w:rPr>
          <w:sz w:val="24"/>
          <w:szCs w:val="24"/>
        </w:rPr>
      </w:pPr>
      <w:r w:rsidRPr="006B50FC">
        <w:rPr>
          <w:sz w:val="24"/>
          <w:szCs w:val="24"/>
        </w:rPr>
        <w:t>schvaľuje</w:t>
      </w:r>
    </w:p>
    <w:p w:rsidR="003B786F" w:rsidRPr="002F4426" w:rsidRDefault="002F4426" w:rsidP="00621DC6">
      <w:pPr>
        <w:pStyle w:val="Nadpis2"/>
      </w:pPr>
      <w:r>
        <w:t xml:space="preserve">návrh </w:t>
      </w:r>
      <w:r w:rsidR="00891DDD" w:rsidRPr="002F4426">
        <w:rPr>
          <w:bCs/>
        </w:rPr>
        <w:t>vymedzeni</w:t>
      </w:r>
      <w:r>
        <w:rPr>
          <w:bCs/>
        </w:rPr>
        <w:t>a</w:t>
      </w:r>
      <w:r w:rsidR="00891DDD" w:rsidRPr="002F4426">
        <w:rPr>
          <w:bCs/>
        </w:rPr>
        <w:t xml:space="preserve"> </w:t>
      </w:r>
      <w:r w:rsidR="00E526FF" w:rsidRPr="002F4426">
        <w:rPr>
          <w:bCs/>
        </w:rPr>
        <w:t xml:space="preserve">národných cieľov </w:t>
      </w:r>
      <w:r w:rsidR="00F62A16" w:rsidRPr="002F4426">
        <w:rPr>
          <w:bCs/>
        </w:rPr>
        <w:t xml:space="preserve">do roku 2030 v kontexte </w:t>
      </w:r>
      <w:r w:rsidR="001A7ED4" w:rsidRPr="002F4426">
        <w:rPr>
          <w:color w:val="000000"/>
        </w:rPr>
        <w:t xml:space="preserve">Akčného plánu </w:t>
      </w:r>
      <w:r w:rsidR="001A7ED4" w:rsidRPr="002F4426">
        <w:t>na realizáciu Európskeho piliera sociálnych práv</w:t>
      </w:r>
      <w:r w:rsidR="003B786F" w:rsidRPr="002F4426">
        <w:t>;</w:t>
      </w:r>
    </w:p>
    <w:p w:rsidR="003B786F" w:rsidRPr="006F490F" w:rsidRDefault="003B786F" w:rsidP="003B786F">
      <w:pPr>
        <w:pStyle w:val="Nadpis1"/>
        <w:rPr>
          <w:sz w:val="24"/>
          <w:szCs w:val="24"/>
        </w:rPr>
      </w:pPr>
      <w:r w:rsidRPr="006F490F">
        <w:rPr>
          <w:sz w:val="24"/>
          <w:szCs w:val="24"/>
        </w:rPr>
        <w:t>ukladá</w:t>
      </w:r>
    </w:p>
    <w:p w:rsidR="00CF7DF1" w:rsidRDefault="00CF7DF1" w:rsidP="006F490F">
      <w:pPr>
        <w:pStyle w:val="Zakladnystyl"/>
        <w:ind w:left="567"/>
        <w:jc w:val="both"/>
        <w:rPr>
          <w:b/>
        </w:rPr>
      </w:pPr>
    </w:p>
    <w:p w:rsidR="00B668AC" w:rsidRDefault="00B668AC" w:rsidP="006F490F">
      <w:pPr>
        <w:pStyle w:val="Zakladnystyl"/>
        <w:ind w:left="567"/>
        <w:jc w:val="both"/>
        <w:rPr>
          <w:b/>
        </w:rPr>
      </w:pPr>
      <w:r>
        <w:rPr>
          <w:b/>
        </w:rPr>
        <w:t>ministrovi práce, sociálnych vecí a rodiny</w:t>
      </w:r>
    </w:p>
    <w:p w:rsidR="00B668AC" w:rsidRDefault="00B668AC" w:rsidP="006F490F">
      <w:pPr>
        <w:pStyle w:val="Zakladnystyl"/>
        <w:ind w:left="567"/>
        <w:jc w:val="both"/>
        <w:rPr>
          <w:b/>
        </w:rPr>
      </w:pPr>
      <w:r>
        <w:rPr>
          <w:b/>
        </w:rPr>
        <w:t>ministrovi školstva, vedy, výskumu a športu</w:t>
      </w:r>
    </w:p>
    <w:p w:rsidR="004B60FE" w:rsidRPr="00621DC6" w:rsidRDefault="004B60FE" w:rsidP="00CF7DF1">
      <w:pPr>
        <w:pStyle w:val="Nadpis2"/>
        <w:numPr>
          <w:ilvl w:val="1"/>
          <w:numId w:val="6"/>
        </w:numPr>
      </w:pPr>
      <w:r w:rsidRPr="00621DC6">
        <w:t xml:space="preserve">predložiť </w:t>
      </w:r>
      <w:r w:rsidR="006F490F" w:rsidRPr="00621DC6">
        <w:t xml:space="preserve">schválené </w:t>
      </w:r>
      <w:r w:rsidR="006F490F" w:rsidRPr="00621DC6">
        <w:rPr>
          <w:bCs/>
          <w:color w:val="000000"/>
        </w:rPr>
        <w:t>národné ciele</w:t>
      </w:r>
      <w:r w:rsidR="006F490F" w:rsidRPr="00621DC6">
        <w:rPr>
          <w:bCs/>
        </w:rPr>
        <w:t xml:space="preserve"> v oblasti zamestnanosti, </w:t>
      </w:r>
      <w:r w:rsidR="005F2764" w:rsidRPr="00621DC6">
        <w:rPr>
          <w:bCs/>
        </w:rPr>
        <w:t xml:space="preserve">zručností </w:t>
      </w:r>
      <w:r w:rsidR="006F490F" w:rsidRPr="00621DC6">
        <w:rPr>
          <w:bCs/>
        </w:rPr>
        <w:t xml:space="preserve">a sociálnej ochrany </w:t>
      </w:r>
      <w:r w:rsidR="006F490F" w:rsidRPr="00621DC6">
        <w:t xml:space="preserve">do roku 2030 </w:t>
      </w:r>
      <w:r w:rsidR="00F83060" w:rsidRPr="00621DC6">
        <w:t>Európskej komisii</w:t>
      </w:r>
    </w:p>
    <w:p w:rsidR="00604AF2" w:rsidRPr="001F09D8" w:rsidRDefault="00604AF2" w:rsidP="006F490F">
      <w:pPr>
        <w:pStyle w:val="Zakladnystyl"/>
        <w:ind w:left="567"/>
        <w:jc w:val="both"/>
        <w:rPr>
          <w:b/>
        </w:rPr>
      </w:pPr>
    </w:p>
    <w:p w:rsidR="004B60FE" w:rsidRDefault="00F83060" w:rsidP="004B60FE">
      <w:pPr>
        <w:pStyle w:val="Nadpis4"/>
        <w:numPr>
          <w:ilvl w:val="3"/>
          <w:numId w:val="6"/>
        </w:numPr>
      </w:pPr>
      <w:r w:rsidRPr="001F09D8">
        <w:t>do 15</w:t>
      </w:r>
      <w:r w:rsidR="004B60FE" w:rsidRPr="001F09D8">
        <w:t xml:space="preserve">. </w:t>
      </w:r>
      <w:r w:rsidR="006F490F" w:rsidRPr="001F09D8">
        <w:t>januára 2022</w:t>
      </w:r>
    </w:p>
    <w:p w:rsidR="008C19E4" w:rsidRDefault="008C19E4" w:rsidP="00621DC6">
      <w:pPr>
        <w:pStyle w:val="Nadpis2"/>
        <w:numPr>
          <w:ilvl w:val="0"/>
          <w:numId w:val="0"/>
        </w:numPr>
        <w:ind w:left="567"/>
      </w:pPr>
    </w:p>
    <w:p w:rsidR="008C19E4" w:rsidRDefault="008C19E4" w:rsidP="008C19E4">
      <w:pPr>
        <w:pStyle w:val="Zakladnystyl"/>
        <w:ind w:left="567"/>
        <w:jc w:val="both"/>
        <w:rPr>
          <w:b/>
        </w:rPr>
      </w:pPr>
      <w:r>
        <w:rPr>
          <w:b/>
        </w:rPr>
        <w:t>ministrovi práce, sociálnych vecí a rodiny</w:t>
      </w:r>
    </w:p>
    <w:p w:rsidR="008C19E4" w:rsidRDefault="008C19E4" w:rsidP="008C19E4">
      <w:pPr>
        <w:pStyle w:val="Zakladnystyl"/>
        <w:ind w:left="567"/>
        <w:jc w:val="both"/>
        <w:rPr>
          <w:b/>
        </w:rPr>
      </w:pPr>
      <w:r>
        <w:rPr>
          <w:b/>
        </w:rPr>
        <w:t>ministrovi školstva, vedy, výskumu a športu</w:t>
      </w:r>
    </w:p>
    <w:p w:rsidR="008C19E4" w:rsidRPr="00621DC6" w:rsidRDefault="008C19E4" w:rsidP="00621DC6">
      <w:pPr>
        <w:pStyle w:val="Zakladnystyl"/>
        <w:ind w:left="567"/>
        <w:jc w:val="both"/>
        <w:rPr>
          <w:b/>
        </w:rPr>
      </w:pPr>
      <w:r>
        <w:rPr>
          <w:b/>
        </w:rPr>
        <w:t>podpredsedovi vlády a ministrovi financií</w:t>
      </w:r>
    </w:p>
    <w:p w:rsidR="00240580" w:rsidRPr="00621DC6" w:rsidRDefault="00CF7DF1" w:rsidP="00B94508">
      <w:pPr>
        <w:pStyle w:val="Nadpis2"/>
        <w:numPr>
          <w:ilvl w:val="1"/>
          <w:numId w:val="6"/>
        </w:numPr>
        <w:rPr>
          <w:bCs/>
          <w:color w:val="000000"/>
        </w:rPr>
      </w:pPr>
      <w:r w:rsidRPr="00621DC6">
        <w:t>z</w:t>
      </w:r>
      <w:r w:rsidR="00F6097E" w:rsidRPr="00621DC6">
        <w:t>a</w:t>
      </w:r>
      <w:r w:rsidRPr="00621DC6">
        <w:t xml:space="preserve">pracovať </w:t>
      </w:r>
      <w:r w:rsidRPr="00621DC6">
        <w:rPr>
          <w:bCs/>
          <w:color w:val="000000"/>
        </w:rPr>
        <w:t xml:space="preserve">národné ciele </w:t>
      </w:r>
      <w:r w:rsidR="00F6097E" w:rsidRPr="00621DC6">
        <w:rPr>
          <w:bCs/>
          <w:color w:val="000000"/>
        </w:rPr>
        <w:t xml:space="preserve">do </w:t>
      </w:r>
      <w:r w:rsidR="006B59FC" w:rsidRPr="00621DC6">
        <w:rPr>
          <w:bCs/>
          <w:color w:val="000000"/>
        </w:rPr>
        <w:t>národného programu</w:t>
      </w:r>
      <w:r w:rsidR="00AC410D" w:rsidRPr="00621DC6">
        <w:rPr>
          <w:bCs/>
          <w:color w:val="000000"/>
        </w:rPr>
        <w:t xml:space="preserve"> </w:t>
      </w:r>
      <w:r w:rsidR="00A03C2E" w:rsidRPr="00621DC6">
        <w:rPr>
          <w:bCs/>
          <w:color w:val="000000"/>
        </w:rPr>
        <w:t>reforiem</w:t>
      </w:r>
      <w:r w:rsidR="00AC410D" w:rsidRPr="00621DC6">
        <w:rPr>
          <w:bCs/>
          <w:color w:val="000000"/>
        </w:rPr>
        <w:t xml:space="preserve"> SR</w:t>
      </w:r>
      <w:r w:rsidR="006B59FC" w:rsidRPr="00621DC6">
        <w:rPr>
          <w:bCs/>
          <w:color w:val="000000"/>
        </w:rPr>
        <w:t xml:space="preserve"> a v rámci neho ich pravidelne vyhodnocovať</w:t>
      </w:r>
      <w:r w:rsidR="00AE7E79" w:rsidRPr="00621DC6">
        <w:rPr>
          <w:bCs/>
          <w:color w:val="000000"/>
        </w:rPr>
        <w:t xml:space="preserve"> </w:t>
      </w:r>
      <w:r w:rsidR="000B6D5E" w:rsidRPr="00621DC6">
        <w:rPr>
          <w:bCs/>
          <w:color w:val="000000"/>
        </w:rPr>
        <w:t>a príp. revidovať</w:t>
      </w:r>
    </w:p>
    <w:p w:rsidR="00B94508" w:rsidRPr="00B94508" w:rsidRDefault="00B94508" w:rsidP="00B94508">
      <w:pPr>
        <w:pStyle w:val="Nadpis2"/>
        <w:numPr>
          <w:ilvl w:val="0"/>
          <w:numId w:val="0"/>
        </w:numPr>
        <w:ind w:left="1418"/>
        <w:rPr>
          <w:b/>
          <w:bCs/>
          <w:color w:val="000000"/>
        </w:rPr>
      </w:pPr>
    </w:p>
    <w:p w:rsidR="000A3552" w:rsidRDefault="006B59FC" w:rsidP="001F016E">
      <w:pPr>
        <w:pStyle w:val="Nadpis2"/>
        <w:numPr>
          <w:ilvl w:val="0"/>
          <w:numId w:val="0"/>
        </w:numPr>
        <w:ind w:left="1418"/>
        <w:rPr>
          <w:i/>
        </w:rPr>
      </w:pPr>
      <w:r>
        <w:rPr>
          <w:i/>
        </w:rPr>
        <w:t xml:space="preserve">každoročne do roku 2030 </w:t>
      </w:r>
    </w:p>
    <w:p w:rsidR="000B6D5E" w:rsidRDefault="000B6D5E" w:rsidP="000B6D5E">
      <w:pPr>
        <w:pStyle w:val="Nadpis2"/>
        <w:numPr>
          <w:ilvl w:val="0"/>
          <w:numId w:val="0"/>
        </w:numPr>
        <w:rPr>
          <w:i/>
        </w:rPr>
      </w:pPr>
    </w:p>
    <w:p w:rsidR="003B786F" w:rsidRPr="001F09D8" w:rsidRDefault="003B786F" w:rsidP="003B786F">
      <w:pPr>
        <w:pStyle w:val="Nadpis1"/>
        <w:rPr>
          <w:sz w:val="24"/>
          <w:szCs w:val="24"/>
        </w:rPr>
      </w:pPr>
      <w:r w:rsidRPr="001F09D8">
        <w:rPr>
          <w:sz w:val="24"/>
          <w:szCs w:val="24"/>
        </w:rPr>
        <w:lastRenderedPageBreak/>
        <w:t>odporúča</w:t>
      </w:r>
    </w:p>
    <w:p w:rsidR="003B786F" w:rsidRPr="006B50FC" w:rsidRDefault="003C5CF2" w:rsidP="003B786F">
      <w:pPr>
        <w:pStyle w:val="Nosite"/>
        <w:rPr>
          <w:i/>
          <w:iCs/>
          <w:color w:val="000000"/>
        </w:rPr>
      </w:pPr>
      <w:r w:rsidRPr="006B50FC">
        <w:t>predsedom samosprávnych krajov</w:t>
      </w:r>
      <w:r w:rsidR="003B786F" w:rsidRPr="006B50FC">
        <w:br/>
      </w:r>
      <w:r w:rsidRPr="006B50FC">
        <w:t>predsedovi Združenia</w:t>
      </w:r>
      <w:r w:rsidR="003B786F" w:rsidRPr="006B50FC">
        <w:t xml:space="preserve"> miest a obcí Slovenska</w:t>
      </w:r>
      <w:r w:rsidR="003B786F" w:rsidRPr="006B50FC">
        <w:br/>
      </w:r>
      <w:r w:rsidRPr="006B50FC">
        <w:t xml:space="preserve">prezidentovi </w:t>
      </w:r>
      <w:r w:rsidR="005269C7" w:rsidRPr="006B50FC">
        <w:rPr>
          <w:color w:val="000000"/>
        </w:rPr>
        <w:t>Únie</w:t>
      </w:r>
      <w:r w:rsidR="003B786F" w:rsidRPr="006B50FC">
        <w:rPr>
          <w:color w:val="000000"/>
        </w:rPr>
        <w:t xml:space="preserve"> miest Slovenska </w:t>
      </w:r>
    </w:p>
    <w:p w:rsidR="0006550D" w:rsidRPr="006B50FC" w:rsidRDefault="0006550D" w:rsidP="00621DC6">
      <w:pPr>
        <w:pStyle w:val="Nadpis2"/>
      </w:pPr>
      <w:r>
        <w:rPr>
          <w:noProof/>
        </w:rPr>
        <w:t>p</w:t>
      </w:r>
      <w:r w:rsidR="00203C43">
        <w:rPr>
          <w:noProof/>
        </w:rPr>
        <w:t>odieľať</w:t>
      </w:r>
      <w:r>
        <w:rPr>
          <w:noProof/>
        </w:rPr>
        <w:t xml:space="preserve"> sa na rozpracovaní, implementácii a propagácii príslušných politík a právnych predpisov vyplývajúcich z Akčného plánu na realizáciu Európskeho piliera sociálnych práv a ich premietnutí do regionálnych a lokálnych stratégií</w:t>
      </w:r>
      <w:r w:rsidR="00203C43">
        <w:rPr>
          <w:noProof/>
        </w:rPr>
        <w:t xml:space="preserve"> </w:t>
      </w:r>
      <w:r>
        <w:rPr>
          <w:noProof/>
        </w:rPr>
        <w:t xml:space="preserve">ako aj </w:t>
      </w:r>
      <w:r w:rsidRPr="00521864">
        <w:rPr>
          <w:noProof/>
        </w:rPr>
        <w:t>uplatňovať zásady Európskeho piliera sociálnych práv</w:t>
      </w:r>
    </w:p>
    <w:p w:rsidR="00F83060" w:rsidRPr="006B50FC" w:rsidRDefault="00F83060" w:rsidP="00F83060">
      <w:pPr>
        <w:pStyle w:val="Vykonaj"/>
        <w:rPr>
          <w:b w:val="0"/>
        </w:rPr>
      </w:pPr>
      <w:r w:rsidRPr="006B50FC">
        <w:t>Vykonajú:</w:t>
      </w:r>
      <w:r w:rsidRPr="006B50FC">
        <w:tab/>
      </w:r>
      <w:r w:rsidRPr="006B50FC">
        <w:rPr>
          <w:b w:val="0"/>
        </w:rPr>
        <w:t>minister práce, sociálnych vecí a rodiny   </w:t>
      </w:r>
    </w:p>
    <w:p w:rsidR="00F83060" w:rsidRDefault="00F83060" w:rsidP="00F83060">
      <w:pPr>
        <w:pStyle w:val="Vykonajzoznam"/>
      </w:pPr>
      <w:r w:rsidRPr="006B50FC">
        <w:t>minister školstva, vedy, výskumu a</w:t>
      </w:r>
      <w:r w:rsidR="00A54331">
        <w:t> </w:t>
      </w:r>
      <w:r w:rsidRPr="006B50FC">
        <w:t>športu</w:t>
      </w:r>
    </w:p>
    <w:p w:rsidR="00A54331" w:rsidRPr="006B50FC" w:rsidRDefault="00A54331" w:rsidP="00F83060">
      <w:pPr>
        <w:pStyle w:val="Vykonajzoznam"/>
      </w:pPr>
      <w:r>
        <w:t>podpredseda vlády a minister financií</w:t>
      </w:r>
    </w:p>
    <w:p w:rsidR="00BC5842" w:rsidRPr="006B50FC" w:rsidRDefault="00BC5842" w:rsidP="00BC5842">
      <w:pPr>
        <w:pStyle w:val="Vykonajzoznam"/>
        <w:ind w:left="0"/>
      </w:pPr>
    </w:p>
    <w:p w:rsidR="00AB680E" w:rsidRPr="006B50FC" w:rsidRDefault="003B786F" w:rsidP="00EF7EE3">
      <w:pPr>
        <w:pStyle w:val="Vykonajzoznam"/>
        <w:ind w:left="0"/>
      </w:pPr>
      <w:r w:rsidRPr="006B50FC">
        <w:rPr>
          <w:b/>
        </w:rPr>
        <w:t>Na vedomie:</w:t>
      </w:r>
      <w:r w:rsidRPr="006B50FC">
        <w:rPr>
          <w:b/>
        </w:rPr>
        <w:tab/>
      </w:r>
      <w:r w:rsidR="00AB680E" w:rsidRPr="006B50FC">
        <w:t>minister zahraničných vecí</w:t>
      </w:r>
      <w:r w:rsidR="00716A37">
        <w:t xml:space="preserve"> a európskych záležitostí</w:t>
      </w:r>
    </w:p>
    <w:p w:rsidR="00BC5842" w:rsidRPr="006B50FC" w:rsidRDefault="00DD1D22" w:rsidP="00BC5842">
      <w:pPr>
        <w:pStyle w:val="Vykonajzoznam"/>
      </w:pPr>
      <w:r>
        <w:t xml:space="preserve">podpredseda vlády a </w:t>
      </w:r>
      <w:r w:rsidR="00BC5842" w:rsidRPr="006B50FC">
        <w:t>minister hospodárstva</w:t>
      </w:r>
    </w:p>
    <w:p w:rsidR="00BC5842" w:rsidRPr="006B50FC" w:rsidRDefault="00BC5842" w:rsidP="00BC5842">
      <w:pPr>
        <w:pStyle w:val="Vykonajzoznam"/>
      </w:pPr>
      <w:r w:rsidRPr="006B50FC">
        <w:t>minister zdravotníctva</w:t>
      </w:r>
    </w:p>
    <w:p w:rsidR="00BC5842" w:rsidRPr="006B50FC" w:rsidRDefault="00BC5842" w:rsidP="00BC5842">
      <w:pPr>
        <w:pStyle w:val="Vykonajzoznam"/>
      </w:pPr>
      <w:r w:rsidRPr="006B50FC">
        <w:t>minister životného prostredia</w:t>
      </w:r>
    </w:p>
    <w:p w:rsidR="00BC5842" w:rsidRPr="006B50FC" w:rsidRDefault="00BC5842" w:rsidP="00BC5842">
      <w:pPr>
        <w:pStyle w:val="Vykonajzoznam"/>
      </w:pPr>
      <w:r w:rsidRPr="006B50FC">
        <w:t>ministerka spravodlivosti</w:t>
      </w:r>
    </w:p>
    <w:p w:rsidR="00BC5842" w:rsidRPr="006B50FC" w:rsidRDefault="00BC5842" w:rsidP="00BC5842">
      <w:pPr>
        <w:pStyle w:val="Vykonajzoznam"/>
      </w:pPr>
      <w:r w:rsidRPr="006B50FC">
        <w:t>minister obrany</w:t>
      </w:r>
    </w:p>
    <w:p w:rsidR="00BC5842" w:rsidRPr="006B50FC" w:rsidRDefault="00BC5842" w:rsidP="00BC5842">
      <w:pPr>
        <w:pStyle w:val="Vykonajzoznam"/>
      </w:pPr>
      <w:r w:rsidRPr="006B50FC">
        <w:t>minister vnútra</w:t>
      </w:r>
    </w:p>
    <w:p w:rsidR="00AB680E" w:rsidRDefault="00AB680E" w:rsidP="00AB680E">
      <w:pPr>
        <w:pStyle w:val="Navedomiezoznam"/>
      </w:pPr>
      <w:r w:rsidRPr="006B50FC">
        <w:t>minister</w:t>
      </w:r>
      <w:r w:rsidR="00D96EE6">
        <w:t>ka</w:t>
      </w:r>
      <w:r w:rsidRPr="006B50FC">
        <w:t xml:space="preserve"> kultúry</w:t>
      </w:r>
    </w:p>
    <w:p w:rsidR="00604AF2" w:rsidRPr="006B50FC" w:rsidRDefault="00604AF2" w:rsidP="00AB680E">
      <w:pPr>
        <w:pStyle w:val="Navedomiezoznam"/>
      </w:pPr>
      <w:r>
        <w:t>minister dopravy a výstavby</w:t>
      </w:r>
    </w:p>
    <w:p w:rsidR="00AB680E" w:rsidRDefault="00AB680E" w:rsidP="00AB680E">
      <w:pPr>
        <w:pStyle w:val="Navedomiezoznam"/>
      </w:pPr>
      <w:r w:rsidRPr="006B50FC">
        <w:t xml:space="preserve">minister pôdohospodárstva </w:t>
      </w:r>
      <w:r w:rsidR="00716A37">
        <w:t>a rozvoja vidieka</w:t>
      </w:r>
    </w:p>
    <w:p w:rsidR="00716A37" w:rsidRPr="00716A37" w:rsidRDefault="009048D0" w:rsidP="00621DC6">
      <w:pPr>
        <w:shd w:val="clear" w:color="auto" w:fill="FFFFFF"/>
        <w:ind w:left="1416"/>
        <w:textAlignment w:val="baseline"/>
        <w:rPr>
          <w:rFonts w:ascii="Segoe UI" w:hAnsi="Segoe UI" w:cs="Segoe UI"/>
          <w:color w:val="3E3E3E"/>
          <w:sz w:val="21"/>
          <w:szCs w:val="21"/>
        </w:rPr>
      </w:pPr>
      <w:r>
        <w:rPr>
          <w:sz w:val="24"/>
          <w:szCs w:val="24"/>
          <w:bdr w:val="none" w:sz="0" w:space="0" w:color="auto" w:frame="1"/>
        </w:rPr>
        <w:t xml:space="preserve">podpredsedníčka vlády a </w:t>
      </w:r>
      <w:r w:rsidR="00716A37">
        <w:rPr>
          <w:sz w:val="24"/>
          <w:szCs w:val="24"/>
          <w:bdr w:val="none" w:sz="0" w:space="0" w:color="auto" w:frame="1"/>
        </w:rPr>
        <w:t>m</w:t>
      </w:r>
      <w:r w:rsidR="00716A37" w:rsidRPr="00716A37">
        <w:rPr>
          <w:sz w:val="24"/>
          <w:szCs w:val="24"/>
          <w:bdr w:val="none" w:sz="0" w:space="0" w:color="auto" w:frame="1"/>
        </w:rPr>
        <w:t>inister</w:t>
      </w:r>
      <w:r w:rsidR="00716A37">
        <w:rPr>
          <w:sz w:val="24"/>
          <w:szCs w:val="24"/>
          <w:bdr w:val="none" w:sz="0" w:space="0" w:color="auto" w:frame="1"/>
        </w:rPr>
        <w:t xml:space="preserve">ka </w:t>
      </w:r>
      <w:r w:rsidR="00716A37" w:rsidRPr="00716A37">
        <w:rPr>
          <w:sz w:val="24"/>
          <w:szCs w:val="24"/>
          <w:bdr w:val="none" w:sz="0" w:space="0" w:color="auto" w:frame="1"/>
        </w:rPr>
        <w:t>investícií, regionálneho rozvoja a</w:t>
      </w:r>
      <w:r>
        <w:rPr>
          <w:sz w:val="24"/>
          <w:szCs w:val="24"/>
          <w:bdr w:val="none" w:sz="0" w:space="0" w:color="auto" w:frame="1"/>
        </w:rPr>
        <w:t xml:space="preserve"> </w:t>
      </w:r>
      <w:r w:rsidR="00716A37" w:rsidRPr="00716A37">
        <w:rPr>
          <w:sz w:val="24"/>
          <w:szCs w:val="24"/>
          <w:bdr w:val="none" w:sz="0" w:space="0" w:color="auto" w:frame="1"/>
        </w:rPr>
        <w:t xml:space="preserve">informatizácie </w:t>
      </w:r>
    </w:p>
    <w:p w:rsidR="003B786F" w:rsidRPr="006B50FC" w:rsidRDefault="003B786F" w:rsidP="00BC5842">
      <w:pPr>
        <w:pStyle w:val="Vykonajzoznam"/>
      </w:pPr>
      <w:r w:rsidRPr="006B50FC">
        <w:t>predseda Národnej rady SR</w:t>
      </w:r>
    </w:p>
    <w:p w:rsidR="003B786F" w:rsidRPr="006B50FC" w:rsidRDefault="00AB680E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predsed</w:t>
      </w:r>
      <w:r w:rsidR="00B625DD">
        <w:rPr>
          <w:color w:val="000000"/>
        </w:rPr>
        <w:t>níčka</w:t>
      </w:r>
      <w:r w:rsidR="003B786F" w:rsidRPr="006B50FC">
        <w:rPr>
          <w:color w:val="000000"/>
        </w:rPr>
        <w:t xml:space="preserve"> Výboru Národnej rady SR pre európske záležitosti</w:t>
      </w:r>
    </w:p>
    <w:p w:rsidR="00AB680E" w:rsidRPr="006B50FC" w:rsidRDefault="00AB680E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predseda Výboru Národnej rady SR pre sociálne záležitosti</w:t>
      </w:r>
    </w:p>
    <w:p w:rsidR="00AB680E" w:rsidRPr="006B50FC" w:rsidRDefault="00AB680E" w:rsidP="00AB680E">
      <w:pPr>
        <w:pStyle w:val="Navedomiezoznam"/>
      </w:pPr>
      <w:r w:rsidRPr="006B50FC">
        <w:t>predseda Úradu pre verejné obstarávanie</w:t>
      </w:r>
    </w:p>
    <w:p w:rsidR="003B786F" w:rsidRPr="006B50FC" w:rsidRDefault="003B786F" w:rsidP="00AB680E">
      <w:pPr>
        <w:pStyle w:val="Navedomiezoznam"/>
        <w:ind w:left="708" w:firstLine="708"/>
        <w:rPr>
          <w:color w:val="000000"/>
        </w:rPr>
      </w:pPr>
      <w:r w:rsidRPr="006B50FC">
        <w:rPr>
          <w:color w:val="000000"/>
        </w:rPr>
        <w:t xml:space="preserve">predseda Úradu geodézie, kartografie a katastra </w:t>
      </w:r>
      <w:r w:rsidR="007A7417" w:rsidRPr="006B50FC">
        <w:rPr>
          <w:color w:val="000000"/>
        </w:rPr>
        <w:t>SR</w:t>
      </w:r>
    </w:p>
    <w:p w:rsidR="003B786F" w:rsidRPr="006B50FC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predsed</w:t>
      </w:r>
      <w:r w:rsidR="006836CA">
        <w:rPr>
          <w:color w:val="000000"/>
        </w:rPr>
        <w:t>níčka</w:t>
      </w:r>
      <w:r w:rsidRPr="006B50FC">
        <w:rPr>
          <w:color w:val="000000"/>
        </w:rPr>
        <w:t xml:space="preserve"> Úradu pre dohľad nad zdravotnou starostlivosťou</w:t>
      </w:r>
    </w:p>
    <w:p w:rsidR="003B786F" w:rsidRPr="006B50FC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predseda Úradu pre reguláciu sieťových odvetví</w:t>
      </w:r>
    </w:p>
    <w:p w:rsidR="003B786F" w:rsidRPr="006B50FC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>generálny riaditeľ Sociálnej poisťovne</w:t>
      </w:r>
    </w:p>
    <w:p w:rsidR="00C52128" w:rsidRDefault="00C52128" w:rsidP="003B786F">
      <w:pPr>
        <w:pStyle w:val="Navedomiezoznam"/>
        <w:rPr>
          <w:color w:val="000000"/>
        </w:rPr>
      </w:pPr>
      <w:r>
        <w:rPr>
          <w:color w:val="000000"/>
        </w:rPr>
        <w:t xml:space="preserve">prezident </w:t>
      </w:r>
      <w:r w:rsidR="004263FF">
        <w:rPr>
          <w:color w:val="000000"/>
        </w:rPr>
        <w:t>Finančn</w:t>
      </w:r>
      <w:r>
        <w:rPr>
          <w:color w:val="000000"/>
        </w:rPr>
        <w:t>ej správy</w:t>
      </w:r>
      <w:r w:rsidR="004263FF">
        <w:rPr>
          <w:color w:val="000000"/>
        </w:rPr>
        <w:t xml:space="preserve"> </w:t>
      </w:r>
    </w:p>
    <w:p w:rsidR="003B786F" w:rsidRPr="006B50FC" w:rsidRDefault="003B786F" w:rsidP="003B786F">
      <w:pPr>
        <w:pStyle w:val="Navedomiezoznam"/>
        <w:rPr>
          <w:color w:val="000000"/>
        </w:rPr>
      </w:pPr>
      <w:bookmarkStart w:id="0" w:name="_GoBack"/>
      <w:bookmarkEnd w:id="0"/>
      <w:r w:rsidRPr="006B50FC">
        <w:rPr>
          <w:color w:val="000000"/>
        </w:rPr>
        <w:t>guvernér Národnej banky Slovenska</w:t>
      </w:r>
    </w:p>
    <w:p w:rsidR="003B786F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 xml:space="preserve">prezident Konfederácie odborových zväzov </w:t>
      </w:r>
      <w:r w:rsidR="007A7417" w:rsidRPr="006B50FC">
        <w:rPr>
          <w:color w:val="000000"/>
        </w:rPr>
        <w:t>SR</w:t>
      </w:r>
    </w:p>
    <w:p w:rsidR="00C94EC3" w:rsidRDefault="00774557" w:rsidP="003B786F">
      <w:pPr>
        <w:pStyle w:val="Navedomiezoznam"/>
        <w:rPr>
          <w:color w:val="000000"/>
        </w:rPr>
      </w:pPr>
      <w:r>
        <w:rPr>
          <w:color w:val="000000"/>
        </w:rPr>
        <w:t xml:space="preserve">prezident </w:t>
      </w:r>
      <w:r w:rsidR="00C94EC3">
        <w:rPr>
          <w:color w:val="000000"/>
        </w:rPr>
        <w:t>Spoločn</w:t>
      </w:r>
      <w:r w:rsidR="008F62D4">
        <w:rPr>
          <w:color w:val="000000"/>
        </w:rPr>
        <w:t>ých</w:t>
      </w:r>
      <w:r w:rsidR="00C94EC3">
        <w:rPr>
          <w:color w:val="000000"/>
        </w:rPr>
        <w:t xml:space="preserve"> odbor</w:t>
      </w:r>
      <w:r w:rsidR="008F62D4">
        <w:rPr>
          <w:color w:val="000000"/>
        </w:rPr>
        <w:t>ov</w:t>
      </w:r>
      <w:r w:rsidR="00C94EC3">
        <w:rPr>
          <w:color w:val="000000"/>
        </w:rPr>
        <w:t xml:space="preserve"> Slovenska</w:t>
      </w:r>
    </w:p>
    <w:p w:rsidR="003B786F" w:rsidRPr="006B50FC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 xml:space="preserve">prezident Asociácie zamestnávateľských zväzov a združení </w:t>
      </w:r>
      <w:r w:rsidR="00E601C9" w:rsidRPr="006B50FC">
        <w:rPr>
          <w:color w:val="000000"/>
        </w:rPr>
        <w:t>SR</w:t>
      </w:r>
    </w:p>
    <w:p w:rsidR="003B786F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prezident Republikovej únie zamestnávateľov</w:t>
      </w:r>
    </w:p>
    <w:p w:rsidR="00EE23E3" w:rsidRPr="006B50FC" w:rsidRDefault="00EE23E3" w:rsidP="003B786F">
      <w:pPr>
        <w:pStyle w:val="Navedomiezoznam"/>
        <w:rPr>
          <w:color w:val="000000"/>
        </w:rPr>
      </w:pPr>
      <w:r>
        <w:rPr>
          <w:color w:val="000000"/>
        </w:rPr>
        <w:t>prezident Asociácie priemyselných zväzov</w:t>
      </w:r>
      <w:r w:rsidR="003F4F5F">
        <w:rPr>
          <w:color w:val="000000"/>
        </w:rPr>
        <w:t xml:space="preserve"> a dopravy</w:t>
      </w:r>
    </w:p>
    <w:p w:rsidR="003B786F" w:rsidRPr="006B50FC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prezident Slovenskej rektorskej konferencie</w:t>
      </w:r>
    </w:p>
    <w:p w:rsidR="003B786F" w:rsidRPr="006B50FC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predseda Rady vysokých škôl</w:t>
      </w:r>
      <w:r w:rsidR="007A7417" w:rsidRPr="006B50FC">
        <w:rPr>
          <w:color w:val="000000"/>
        </w:rPr>
        <w:t xml:space="preserve"> SR</w:t>
      </w:r>
    </w:p>
    <w:p w:rsidR="003B786F" w:rsidRPr="006B50FC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predseda Slovenskej akadémie vied</w:t>
      </w:r>
    </w:p>
    <w:p w:rsidR="003B786F" w:rsidRPr="006B50FC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predseda Akreditačnej komisie</w:t>
      </w:r>
    </w:p>
    <w:p w:rsidR="003B786F" w:rsidRPr="006B50FC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predsedovia samosprávnych krajov</w:t>
      </w:r>
    </w:p>
    <w:p w:rsidR="003B786F" w:rsidRPr="006B50FC" w:rsidRDefault="003B786F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predseda Združenia miest a obcí Slovenska</w:t>
      </w:r>
    </w:p>
    <w:p w:rsidR="003B786F" w:rsidRDefault="003C5CF2" w:rsidP="003B786F">
      <w:pPr>
        <w:pStyle w:val="Navedomiezoznam"/>
        <w:rPr>
          <w:color w:val="000000"/>
        </w:rPr>
      </w:pPr>
      <w:r w:rsidRPr="006B50FC">
        <w:rPr>
          <w:color w:val="000000"/>
        </w:rPr>
        <w:t>prezident</w:t>
      </w:r>
      <w:r w:rsidR="003B786F" w:rsidRPr="006B50FC">
        <w:rPr>
          <w:color w:val="000000"/>
        </w:rPr>
        <w:t xml:space="preserve"> Únie miest Slovenska</w:t>
      </w:r>
    </w:p>
    <w:p w:rsidR="00C94EC3" w:rsidRDefault="00C94EC3" w:rsidP="00C94EC3">
      <w:pPr>
        <w:rPr>
          <w:color w:val="1F497D"/>
        </w:rPr>
      </w:pPr>
    </w:p>
    <w:p w:rsidR="00C94EC3" w:rsidRDefault="00C94EC3" w:rsidP="00C94EC3">
      <w:pPr>
        <w:rPr>
          <w:color w:val="1F497D"/>
        </w:rPr>
      </w:pPr>
    </w:p>
    <w:sectPr w:rsidR="00C94EC3" w:rsidSect="00C14A42">
      <w:headerReference w:type="default" r:id="rId14"/>
      <w:footerReference w:type="default" r:id="rId15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C31" w:rsidRDefault="008B7C31">
      <w:r>
        <w:separator/>
      </w:r>
    </w:p>
  </w:endnote>
  <w:endnote w:type="continuationSeparator" w:id="0">
    <w:p w:rsidR="008B7C31" w:rsidRDefault="008B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 xml:space="preserve">strana </w:t>
    </w:r>
    <w:r w:rsidR="00FD6143"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 w:rsidR="00FD6143">
      <w:rPr>
        <w:rStyle w:val="slostrany"/>
        <w:i/>
        <w:iCs/>
      </w:rPr>
      <w:fldChar w:fldCharType="separate"/>
    </w:r>
    <w:r w:rsidR="00C52128">
      <w:rPr>
        <w:rStyle w:val="slostrany"/>
        <w:i/>
        <w:iCs/>
        <w:noProof/>
      </w:rPr>
      <w:t>2</w:t>
    </w:r>
    <w:r w:rsidR="00FD6143"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C31" w:rsidRDefault="008B7C31">
      <w:r>
        <w:separator/>
      </w:r>
    </w:p>
  </w:footnote>
  <w:footnote w:type="continuationSeparator" w:id="0">
    <w:p w:rsidR="008B7C31" w:rsidRDefault="008B7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1F06815"/>
    <w:multiLevelType w:val="multilevel"/>
    <w:tmpl w:val="75689D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A91552"/>
    <w:multiLevelType w:val="hybridMultilevel"/>
    <w:tmpl w:val="E7A8BD74"/>
    <w:lvl w:ilvl="0" w:tplc="C3CACCD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FA6"/>
    <w:rsid w:val="000024CE"/>
    <w:rsid w:val="00002BDA"/>
    <w:rsid w:val="000061D4"/>
    <w:rsid w:val="00014249"/>
    <w:rsid w:val="0001538A"/>
    <w:rsid w:val="00031E6C"/>
    <w:rsid w:val="00035A06"/>
    <w:rsid w:val="00037A62"/>
    <w:rsid w:val="000404AA"/>
    <w:rsid w:val="0004336F"/>
    <w:rsid w:val="000458E7"/>
    <w:rsid w:val="00046857"/>
    <w:rsid w:val="00047E0E"/>
    <w:rsid w:val="00050C0C"/>
    <w:rsid w:val="00051926"/>
    <w:rsid w:val="000634D0"/>
    <w:rsid w:val="00063D52"/>
    <w:rsid w:val="0006550D"/>
    <w:rsid w:val="000725DA"/>
    <w:rsid w:val="000772B7"/>
    <w:rsid w:val="00077A07"/>
    <w:rsid w:val="00077BCA"/>
    <w:rsid w:val="000816A7"/>
    <w:rsid w:val="000848D2"/>
    <w:rsid w:val="00085696"/>
    <w:rsid w:val="0008672B"/>
    <w:rsid w:val="00091F66"/>
    <w:rsid w:val="000A3552"/>
    <w:rsid w:val="000A37AE"/>
    <w:rsid w:val="000A57B6"/>
    <w:rsid w:val="000B5728"/>
    <w:rsid w:val="000B5C87"/>
    <w:rsid w:val="000B62F6"/>
    <w:rsid w:val="000B6D5E"/>
    <w:rsid w:val="000C0504"/>
    <w:rsid w:val="000C1942"/>
    <w:rsid w:val="000C1C77"/>
    <w:rsid w:val="000C309E"/>
    <w:rsid w:val="000C3505"/>
    <w:rsid w:val="000D0474"/>
    <w:rsid w:val="000D165F"/>
    <w:rsid w:val="000D1CE8"/>
    <w:rsid w:val="000D369F"/>
    <w:rsid w:val="000D4291"/>
    <w:rsid w:val="000D6365"/>
    <w:rsid w:val="000E06A9"/>
    <w:rsid w:val="000E0E65"/>
    <w:rsid w:val="000E4F83"/>
    <w:rsid w:val="000E6C01"/>
    <w:rsid w:val="000E7195"/>
    <w:rsid w:val="000F0F82"/>
    <w:rsid w:val="000F24B9"/>
    <w:rsid w:val="000F573C"/>
    <w:rsid w:val="000F62A1"/>
    <w:rsid w:val="000F6D91"/>
    <w:rsid w:val="001052C5"/>
    <w:rsid w:val="00106E26"/>
    <w:rsid w:val="0010739F"/>
    <w:rsid w:val="001100C9"/>
    <w:rsid w:val="001120C3"/>
    <w:rsid w:val="001212A1"/>
    <w:rsid w:val="00121554"/>
    <w:rsid w:val="00130D23"/>
    <w:rsid w:val="001324D9"/>
    <w:rsid w:val="00133974"/>
    <w:rsid w:val="00141308"/>
    <w:rsid w:val="001468BF"/>
    <w:rsid w:val="00146ED8"/>
    <w:rsid w:val="00152940"/>
    <w:rsid w:val="00155DE0"/>
    <w:rsid w:val="00162E8C"/>
    <w:rsid w:val="00163A5B"/>
    <w:rsid w:val="001644F4"/>
    <w:rsid w:val="00166548"/>
    <w:rsid w:val="00166645"/>
    <w:rsid w:val="0017356E"/>
    <w:rsid w:val="00174A94"/>
    <w:rsid w:val="00177385"/>
    <w:rsid w:val="001803CE"/>
    <w:rsid w:val="00181A87"/>
    <w:rsid w:val="00182472"/>
    <w:rsid w:val="001829D7"/>
    <w:rsid w:val="00182BCD"/>
    <w:rsid w:val="00185D36"/>
    <w:rsid w:val="001941E2"/>
    <w:rsid w:val="0019469C"/>
    <w:rsid w:val="001A061A"/>
    <w:rsid w:val="001A107E"/>
    <w:rsid w:val="001A1CC5"/>
    <w:rsid w:val="001A25BE"/>
    <w:rsid w:val="001A3C9C"/>
    <w:rsid w:val="001A7ED4"/>
    <w:rsid w:val="001B0324"/>
    <w:rsid w:val="001B262E"/>
    <w:rsid w:val="001B7488"/>
    <w:rsid w:val="001C2AAF"/>
    <w:rsid w:val="001D0D5C"/>
    <w:rsid w:val="001D1E4F"/>
    <w:rsid w:val="001D5930"/>
    <w:rsid w:val="001D6A65"/>
    <w:rsid w:val="001D7FC6"/>
    <w:rsid w:val="001E17D0"/>
    <w:rsid w:val="001E1A44"/>
    <w:rsid w:val="001E7BF0"/>
    <w:rsid w:val="001F016E"/>
    <w:rsid w:val="001F09D8"/>
    <w:rsid w:val="001F1349"/>
    <w:rsid w:val="0020068B"/>
    <w:rsid w:val="0020103D"/>
    <w:rsid w:val="00203C43"/>
    <w:rsid w:val="00206885"/>
    <w:rsid w:val="00206F45"/>
    <w:rsid w:val="0022190C"/>
    <w:rsid w:val="002219F2"/>
    <w:rsid w:val="00222C4A"/>
    <w:rsid w:val="00224D21"/>
    <w:rsid w:val="00225532"/>
    <w:rsid w:val="00225BFB"/>
    <w:rsid w:val="00231777"/>
    <w:rsid w:val="0023182B"/>
    <w:rsid w:val="00233F02"/>
    <w:rsid w:val="002346B0"/>
    <w:rsid w:val="00240580"/>
    <w:rsid w:val="0024319B"/>
    <w:rsid w:val="00244090"/>
    <w:rsid w:val="002464FD"/>
    <w:rsid w:val="002474BE"/>
    <w:rsid w:val="00253601"/>
    <w:rsid w:val="002544B5"/>
    <w:rsid w:val="00257A2F"/>
    <w:rsid w:val="00257BAE"/>
    <w:rsid w:val="00257BE8"/>
    <w:rsid w:val="00260231"/>
    <w:rsid w:val="002618EB"/>
    <w:rsid w:val="00261BBA"/>
    <w:rsid w:val="00262288"/>
    <w:rsid w:val="0026294A"/>
    <w:rsid w:val="00273A43"/>
    <w:rsid w:val="002822C7"/>
    <w:rsid w:val="00282A5B"/>
    <w:rsid w:val="0028446B"/>
    <w:rsid w:val="00285F85"/>
    <w:rsid w:val="00290AE7"/>
    <w:rsid w:val="002949E3"/>
    <w:rsid w:val="00295A74"/>
    <w:rsid w:val="00296B0A"/>
    <w:rsid w:val="002A341B"/>
    <w:rsid w:val="002A50EB"/>
    <w:rsid w:val="002A75DA"/>
    <w:rsid w:val="002B5E7C"/>
    <w:rsid w:val="002C4243"/>
    <w:rsid w:val="002C6EE0"/>
    <w:rsid w:val="002D2144"/>
    <w:rsid w:val="002D348A"/>
    <w:rsid w:val="002E0059"/>
    <w:rsid w:val="002E03F8"/>
    <w:rsid w:val="002E04FE"/>
    <w:rsid w:val="002E1D5C"/>
    <w:rsid w:val="002F0460"/>
    <w:rsid w:val="002F4426"/>
    <w:rsid w:val="002F6BD0"/>
    <w:rsid w:val="00300B8A"/>
    <w:rsid w:val="0030200D"/>
    <w:rsid w:val="003021AF"/>
    <w:rsid w:val="003028D1"/>
    <w:rsid w:val="00303C64"/>
    <w:rsid w:val="00303D07"/>
    <w:rsid w:val="003049EC"/>
    <w:rsid w:val="003065A5"/>
    <w:rsid w:val="00307B58"/>
    <w:rsid w:val="0031018B"/>
    <w:rsid w:val="003154F9"/>
    <w:rsid w:val="00315F3B"/>
    <w:rsid w:val="00321A71"/>
    <w:rsid w:val="00323CBC"/>
    <w:rsid w:val="00323D7E"/>
    <w:rsid w:val="003246F5"/>
    <w:rsid w:val="003305BE"/>
    <w:rsid w:val="00332624"/>
    <w:rsid w:val="00340859"/>
    <w:rsid w:val="003415E5"/>
    <w:rsid w:val="00342C4E"/>
    <w:rsid w:val="003465EA"/>
    <w:rsid w:val="003501DF"/>
    <w:rsid w:val="00350323"/>
    <w:rsid w:val="00352E6A"/>
    <w:rsid w:val="00354156"/>
    <w:rsid w:val="00356177"/>
    <w:rsid w:val="00356C93"/>
    <w:rsid w:val="00362473"/>
    <w:rsid w:val="0036778C"/>
    <w:rsid w:val="003679CF"/>
    <w:rsid w:val="00371961"/>
    <w:rsid w:val="00377262"/>
    <w:rsid w:val="00377535"/>
    <w:rsid w:val="00377FA6"/>
    <w:rsid w:val="00387E77"/>
    <w:rsid w:val="0039432B"/>
    <w:rsid w:val="00396D20"/>
    <w:rsid w:val="003A1FF4"/>
    <w:rsid w:val="003A2EB6"/>
    <w:rsid w:val="003B0AF9"/>
    <w:rsid w:val="003B4116"/>
    <w:rsid w:val="003B786F"/>
    <w:rsid w:val="003C340C"/>
    <w:rsid w:val="003C4CC3"/>
    <w:rsid w:val="003C5CF2"/>
    <w:rsid w:val="003D125D"/>
    <w:rsid w:val="003D39B2"/>
    <w:rsid w:val="003D4633"/>
    <w:rsid w:val="003E0BAB"/>
    <w:rsid w:val="003E0E4D"/>
    <w:rsid w:val="003E2870"/>
    <w:rsid w:val="003E3143"/>
    <w:rsid w:val="003E33C9"/>
    <w:rsid w:val="003E40D2"/>
    <w:rsid w:val="003E687F"/>
    <w:rsid w:val="003F1559"/>
    <w:rsid w:val="003F379B"/>
    <w:rsid w:val="003F4DC9"/>
    <w:rsid w:val="003F4F5F"/>
    <w:rsid w:val="003F6658"/>
    <w:rsid w:val="00401B2D"/>
    <w:rsid w:val="00402C01"/>
    <w:rsid w:val="00402F3C"/>
    <w:rsid w:val="00403025"/>
    <w:rsid w:val="004134BD"/>
    <w:rsid w:val="00413E1D"/>
    <w:rsid w:val="004160D6"/>
    <w:rsid w:val="004263FF"/>
    <w:rsid w:val="00430CE2"/>
    <w:rsid w:val="00431189"/>
    <w:rsid w:val="0043424E"/>
    <w:rsid w:val="004356BD"/>
    <w:rsid w:val="00437238"/>
    <w:rsid w:val="0044381E"/>
    <w:rsid w:val="00447A80"/>
    <w:rsid w:val="0045073C"/>
    <w:rsid w:val="004610E4"/>
    <w:rsid w:val="00470E11"/>
    <w:rsid w:val="00472BB6"/>
    <w:rsid w:val="00472F12"/>
    <w:rsid w:val="00474FA6"/>
    <w:rsid w:val="00475284"/>
    <w:rsid w:val="00475BF5"/>
    <w:rsid w:val="00484406"/>
    <w:rsid w:val="004862A2"/>
    <w:rsid w:val="00487079"/>
    <w:rsid w:val="00495216"/>
    <w:rsid w:val="00495D7E"/>
    <w:rsid w:val="00496A79"/>
    <w:rsid w:val="004A2EE3"/>
    <w:rsid w:val="004A3DB2"/>
    <w:rsid w:val="004A716C"/>
    <w:rsid w:val="004B2CB5"/>
    <w:rsid w:val="004B3AA8"/>
    <w:rsid w:val="004B424D"/>
    <w:rsid w:val="004B60FE"/>
    <w:rsid w:val="004C111F"/>
    <w:rsid w:val="004C3966"/>
    <w:rsid w:val="004C41E7"/>
    <w:rsid w:val="004C54A8"/>
    <w:rsid w:val="004D0567"/>
    <w:rsid w:val="004D5189"/>
    <w:rsid w:val="004D60DA"/>
    <w:rsid w:val="004F0CF3"/>
    <w:rsid w:val="004F2435"/>
    <w:rsid w:val="004F2457"/>
    <w:rsid w:val="00512CBB"/>
    <w:rsid w:val="00513FDB"/>
    <w:rsid w:val="0051765A"/>
    <w:rsid w:val="00521864"/>
    <w:rsid w:val="00523185"/>
    <w:rsid w:val="005269C7"/>
    <w:rsid w:val="00526D17"/>
    <w:rsid w:val="00532ADD"/>
    <w:rsid w:val="00537FA6"/>
    <w:rsid w:val="005452C0"/>
    <w:rsid w:val="0054751D"/>
    <w:rsid w:val="005478C8"/>
    <w:rsid w:val="0055066E"/>
    <w:rsid w:val="005508B8"/>
    <w:rsid w:val="0055107E"/>
    <w:rsid w:val="00551CAC"/>
    <w:rsid w:val="0055684A"/>
    <w:rsid w:val="00560FF4"/>
    <w:rsid w:val="00561A3D"/>
    <w:rsid w:val="00562427"/>
    <w:rsid w:val="00570DBF"/>
    <w:rsid w:val="0057307E"/>
    <w:rsid w:val="00573774"/>
    <w:rsid w:val="00577359"/>
    <w:rsid w:val="005775AB"/>
    <w:rsid w:val="00581A1C"/>
    <w:rsid w:val="00582C69"/>
    <w:rsid w:val="00583C33"/>
    <w:rsid w:val="00584066"/>
    <w:rsid w:val="00587A0E"/>
    <w:rsid w:val="005913A8"/>
    <w:rsid w:val="00592ECF"/>
    <w:rsid w:val="0059468F"/>
    <w:rsid w:val="00597165"/>
    <w:rsid w:val="005A04E4"/>
    <w:rsid w:val="005A0C57"/>
    <w:rsid w:val="005A13F4"/>
    <w:rsid w:val="005A145F"/>
    <w:rsid w:val="005A15E3"/>
    <w:rsid w:val="005A2302"/>
    <w:rsid w:val="005A434A"/>
    <w:rsid w:val="005A4D15"/>
    <w:rsid w:val="005A5B61"/>
    <w:rsid w:val="005B6187"/>
    <w:rsid w:val="005C27ED"/>
    <w:rsid w:val="005C2DBA"/>
    <w:rsid w:val="005C3980"/>
    <w:rsid w:val="005C62B3"/>
    <w:rsid w:val="005C6791"/>
    <w:rsid w:val="005C73AB"/>
    <w:rsid w:val="005D5C47"/>
    <w:rsid w:val="005D7A3F"/>
    <w:rsid w:val="005F1ADF"/>
    <w:rsid w:val="005F2764"/>
    <w:rsid w:val="005F5091"/>
    <w:rsid w:val="005F55D4"/>
    <w:rsid w:val="005F6FE8"/>
    <w:rsid w:val="00604AF2"/>
    <w:rsid w:val="00610884"/>
    <w:rsid w:val="0061552A"/>
    <w:rsid w:val="00615EC6"/>
    <w:rsid w:val="006166DC"/>
    <w:rsid w:val="00621DC6"/>
    <w:rsid w:val="00624D33"/>
    <w:rsid w:val="00626F3E"/>
    <w:rsid w:val="0063434E"/>
    <w:rsid w:val="00637969"/>
    <w:rsid w:val="0064016E"/>
    <w:rsid w:val="00640A75"/>
    <w:rsid w:val="00642BB6"/>
    <w:rsid w:val="00642C34"/>
    <w:rsid w:val="00642E6E"/>
    <w:rsid w:val="0064437A"/>
    <w:rsid w:val="006458EC"/>
    <w:rsid w:val="006517E5"/>
    <w:rsid w:val="006606CE"/>
    <w:rsid w:val="00665736"/>
    <w:rsid w:val="0067386D"/>
    <w:rsid w:val="006774E2"/>
    <w:rsid w:val="00680131"/>
    <w:rsid w:val="006836CA"/>
    <w:rsid w:val="006846B5"/>
    <w:rsid w:val="00686864"/>
    <w:rsid w:val="00692E8E"/>
    <w:rsid w:val="00696109"/>
    <w:rsid w:val="006A384A"/>
    <w:rsid w:val="006A579D"/>
    <w:rsid w:val="006B16F1"/>
    <w:rsid w:val="006B2527"/>
    <w:rsid w:val="006B38F2"/>
    <w:rsid w:val="006B4E8F"/>
    <w:rsid w:val="006B50FC"/>
    <w:rsid w:val="006B59FC"/>
    <w:rsid w:val="006B635C"/>
    <w:rsid w:val="006B6555"/>
    <w:rsid w:val="006C185C"/>
    <w:rsid w:val="006C3928"/>
    <w:rsid w:val="006C3959"/>
    <w:rsid w:val="006C3BA2"/>
    <w:rsid w:val="006D5384"/>
    <w:rsid w:val="006D5E5D"/>
    <w:rsid w:val="006D6B7A"/>
    <w:rsid w:val="006E0B4C"/>
    <w:rsid w:val="006E10D0"/>
    <w:rsid w:val="006E161D"/>
    <w:rsid w:val="006F187F"/>
    <w:rsid w:val="006F1EFB"/>
    <w:rsid w:val="006F490F"/>
    <w:rsid w:val="006F6470"/>
    <w:rsid w:val="006F7DA5"/>
    <w:rsid w:val="0070349A"/>
    <w:rsid w:val="00711378"/>
    <w:rsid w:val="00716A37"/>
    <w:rsid w:val="00730350"/>
    <w:rsid w:val="007332CC"/>
    <w:rsid w:val="007348D5"/>
    <w:rsid w:val="00747F79"/>
    <w:rsid w:val="0075334C"/>
    <w:rsid w:val="00753D7E"/>
    <w:rsid w:val="00761989"/>
    <w:rsid w:val="00770270"/>
    <w:rsid w:val="00770A7B"/>
    <w:rsid w:val="0077132E"/>
    <w:rsid w:val="00771A22"/>
    <w:rsid w:val="007738C7"/>
    <w:rsid w:val="007740EA"/>
    <w:rsid w:val="00774557"/>
    <w:rsid w:val="00781A5C"/>
    <w:rsid w:val="0078312C"/>
    <w:rsid w:val="0078648C"/>
    <w:rsid w:val="007930C2"/>
    <w:rsid w:val="00794F92"/>
    <w:rsid w:val="007964A5"/>
    <w:rsid w:val="007A0410"/>
    <w:rsid w:val="007A0976"/>
    <w:rsid w:val="007A1E8B"/>
    <w:rsid w:val="007A27B6"/>
    <w:rsid w:val="007A4AAB"/>
    <w:rsid w:val="007A52FB"/>
    <w:rsid w:val="007A7417"/>
    <w:rsid w:val="007A7F35"/>
    <w:rsid w:val="007B4D12"/>
    <w:rsid w:val="007B52E1"/>
    <w:rsid w:val="007C01F4"/>
    <w:rsid w:val="007C2824"/>
    <w:rsid w:val="007C2F47"/>
    <w:rsid w:val="007C7622"/>
    <w:rsid w:val="007D49FF"/>
    <w:rsid w:val="007D6B4A"/>
    <w:rsid w:val="007D78EA"/>
    <w:rsid w:val="007E2E00"/>
    <w:rsid w:val="007E4516"/>
    <w:rsid w:val="007E4D51"/>
    <w:rsid w:val="007E616B"/>
    <w:rsid w:val="007E62BB"/>
    <w:rsid w:val="007F0F52"/>
    <w:rsid w:val="007F1E67"/>
    <w:rsid w:val="007F477A"/>
    <w:rsid w:val="007F4DAC"/>
    <w:rsid w:val="007F617A"/>
    <w:rsid w:val="0080341D"/>
    <w:rsid w:val="00806130"/>
    <w:rsid w:val="00806F75"/>
    <w:rsid w:val="008072F3"/>
    <w:rsid w:val="00810590"/>
    <w:rsid w:val="00810CA9"/>
    <w:rsid w:val="00812116"/>
    <w:rsid w:val="008136F5"/>
    <w:rsid w:val="00814C26"/>
    <w:rsid w:val="0082172D"/>
    <w:rsid w:val="00823308"/>
    <w:rsid w:val="008235BF"/>
    <w:rsid w:val="00825C64"/>
    <w:rsid w:val="00825D86"/>
    <w:rsid w:val="00825ED6"/>
    <w:rsid w:val="00827905"/>
    <w:rsid w:val="00830E88"/>
    <w:rsid w:val="0083262C"/>
    <w:rsid w:val="00844DEC"/>
    <w:rsid w:val="008465CB"/>
    <w:rsid w:val="0084681A"/>
    <w:rsid w:val="00846A7E"/>
    <w:rsid w:val="00847A99"/>
    <w:rsid w:val="00854D88"/>
    <w:rsid w:val="00864D1E"/>
    <w:rsid w:val="00867898"/>
    <w:rsid w:val="008717D3"/>
    <w:rsid w:val="0087343A"/>
    <w:rsid w:val="00874253"/>
    <w:rsid w:val="008759C2"/>
    <w:rsid w:val="00884999"/>
    <w:rsid w:val="00884B85"/>
    <w:rsid w:val="00891DDD"/>
    <w:rsid w:val="008924D2"/>
    <w:rsid w:val="008A0AB1"/>
    <w:rsid w:val="008A1875"/>
    <w:rsid w:val="008A1F53"/>
    <w:rsid w:val="008A2759"/>
    <w:rsid w:val="008A7E94"/>
    <w:rsid w:val="008B1BB2"/>
    <w:rsid w:val="008B1C7F"/>
    <w:rsid w:val="008B3177"/>
    <w:rsid w:val="008B3462"/>
    <w:rsid w:val="008B3A0E"/>
    <w:rsid w:val="008B7C31"/>
    <w:rsid w:val="008C111F"/>
    <w:rsid w:val="008C19E4"/>
    <w:rsid w:val="008E1053"/>
    <w:rsid w:val="008E264D"/>
    <w:rsid w:val="008E6105"/>
    <w:rsid w:val="008E7218"/>
    <w:rsid w:val="008F511A"/>
    <w:rsid w:val="008F62D4"/>
    <w:rsid w:val="008F7AEE"/>
    <w:rsid w:val="0090093E"/>
    <w:rsid w:val="009048D0"/>
    <w:rsid w:val="00906DF3"/>
    <w:rsid w:val="00910608"/>
    <w:rsid w:val="009124D3"/>
    <w:rsid w:val="00913743"/>
    <w:rsid w:val="00916AD3"/>
    <w:rsid w:val="00916B2D"/>
    <w:rsid w:val="00930BE9"/>
    <w:rsid w:val="00940632"/>
    <w:rsid w:val="00942724"/>
    <w:rsid w:val="00943942"/>
    <w:rsid w:val="00947905"/>
    <w:rsid w:val="0095192A"/>
    <w:rsid w:val="00952529"/>
    <w:rsid w:val="00960943"/>
    <w:rsid w:val="00967E3A"/>
    <w:rsid w:val="009700E2"/>
    <w:rsid w:val="00970FC7"/>
    <w:rsid w:val="00973FD8"/>
    <w:rsid w:val="00976855"/>
    <w:rsid w:val="00984D0C"/>
    <w:rsid w:val="00985883"/>
    <w:rsid w:val="00990409"/>
    <w:rsid w:val="009A1D05"/>
    <w:rsid w:val="009A21A4"/>
    <w:rsid w:val="009A2F97"/>
    <w:rsid w:val="009A3CFB"/>
    <w:rsid w:val="009A66F4"/>
    <w:rsid w:val="009A72B3"/>
    <w:rsid w:val="009B0B6B"/>
    <w:rsid w:val="009B192C"/>
    <w:rsid w:val="009B4F6F"/>
    <w:rsid w:val="009B5D8C"/>
    <w:rsid w:val="009D3F21"/>
    <w:rsid w:val="009E038A"/>
    <w:rsid w:val="009E41A0"/>
    <w:rsid w:val="009E45E9"/>
    <w:rsid w:val="009E564E"/>
    <w:rsid w:val="009E5D1A"/>
    <w:rsid w:val="009E5FC8"/>
    <w:rsid w:val="009E7022"/>
    <w:rsid w:val="009F43E0"/>
    <w:rsid w:val="009F6469"/>
    <w:rsid w:val="00A03C2E"/>
    <w:rsid w:val="00A1030A"/>
    <w:rsid w:val="00A122D8"/>
    <w:rsid w:val="00A13099"/>
    <w:rsid w:val="00A13DBD"/>
    <w:rsid w:val="00A20AD6"/>
    <w:rsid w:val="00A21777"/>
    <w:rsid w:val="00A25925"/>
    <w:rsid w:val="00A25B86"/>
    <w:rsid w:val="00A25D6D"/>
    <w:rsid w:val="00A27456"/>
    <w:rsid w:val="00A313B0"/>
    <w:rsid w:val="00A35A6F"/>
    <w:rsid w:val="00A35BD1"/>
    <w:rsid w:val="00A402CC"/>
    <w:rsid w:val="00A41B8B"/>
    <w:rsid w:val="00A468DE"/>
    <w:rsid w:val="00A46A49"/>
    <w:rsid w:val="00A54331"/>
    <w:rsid w:val="00A63BBF"/>
    <w:rsid w:val="00A65A8C"/>
    <w:rsid w:val="00A7253F"/>
    <w:rsid w:val="00A7392B"/>
    <w:rsid w:val="00A740FE"/>
    <w:rsid w:val="00A75128"/>
    <w:rsid w:val="00A75B53"/>
    <w:rsid w:val="00A760C3"/>
    <w:rsid w:val="00A77858"/>
    <w:rsid w:val="00A872C2"/>
    <w:rsid w:val="00A90389"/>
    <w:rsid w:val="00A916CE"/>
    <w:rsid w:val="00A93C94"/>
    <w:rsid w:val="00A940A7"/>
    <w:rsid w:val="00AA0D2D"/>
    <w:rsid w:val="00AA305E"/>
    <w:rsid w:val="00AA75F5"/>
    <w:rsid w:val="00AB4444"/>
    <w:rsid w:val="00AB680E"/>
    <w:rsid w:val="00AC0708"/>
    <w:rsid w:val="00AC2C38"/>
    <w:rsid w:val="00AC3A75"/>
    <w:rsid w:val="00AC410D"/>
    <w:rsid w:val="00AC6E03"/>
    <w:rsid w:val="00AD019D"/>
    <w:rsid w:val="00AD35FD"/>
    <w:rsid w:val="00AD5847"/>
    <w:rsid w:val="00AE0606"/>
    <w:rsid w:val="00AE4117"/>
    <w:rsid w:val="00AE65FD"/>
    <w:rsid w:val="00AE772C"/>
    <w:rsid w:val="00AE7E79"/>
    <w:rsid w:val="00AF2435"/>
    <w:rsid w:val="00AF42F5"/>
    <w:rsid w:val="00AF4533"/>
    <w:rsid w:val="00AF4992"/>
    <w:rsid w:val="00AF576F"/>
    <w:rsid w:val="00B0083C"/>
    <w:rsid w:val="00B00863"/>
    <w:rsid w:val="00B04E08"/>
    <w:rsid w:val="00B12A0B"/>
    <w:rsid w:val="00B13674"/>
    <w:rsid w:val="00B14EF3"/>
    <w:rsid w:val="00B1504E"/>
    <w:rsid w:val="00B164F4"/>
    <w:rsid w:val="00B2402D"/>
    <w:rsid w:val="00B24468"/>
    <w:rsid w:val="00B26939"/>
    <w:rsid w:val="00B30479"/>
    <w:rsid w:val="00B33599"/>
    <w:rsid w:val="00B34567"/>
    <w:rsid w:val="00B34DCA"/>
    <w:rsid w:val="00B429CB"/>
    <w:rsid w:val="00B43F57"/>
    <w:rsid w:val="00B479CA"/>
    <w:rsid w:val="00B5500C"/>
    <w:rsid w:val="00B563AB"/>
    <w:rsid w:val="00B620A8"/>
    <w:rsid w:val="00B625DD"/>
    <w:rsid w:val="00B668AC"/>
    <w:rsid w:val="00B770F5"/>
    <w:rsid w:val="00B7719F"/>
    <w:rsid w:val="00B91EBD"/>
    <w:rsid w:val="00B94508"/>
    <w:rsid w:val="00B94CEF"/>
    <w:rsid w:val="00BA362F"/>
    <w:rsid w:val="00BA5392"/>
    <w:rsid w:val="00BA7D61"/>
    <w:rsid w:val="00BB1CEF"/>
    <w:rsid w:val="00BB40A4"/>
    <w:rsid w:val="00BC5842"/>
    <w:rsid w:val="00BC688E"/>
    <w:rsid w:val="00BD11B2"/>
    <w:rsid w:val="00BD17A1"/>
    <w:rsid w:val="00BD3257"/>
    <w:rsid w:val="00BD60B3"/>
    <w:rsid w:val="00BE17E0"/>
    <w:rsid w:val="00BE31B3"/>
    <w:rsid w:val="00BE3950"/>
    <w:rsid w:val="00BF0AFA"/>
    <w:rsid w:val="00BF2261"/>
    <w:rsid w:val="00BF6471"/>
    <w:rsid w:val="00C0134B"/>
    <w:rsid w:val="00C05630"/>
    <w:rsid w:val="00C061E4"/>
    <w:rsid w:val="00C1255A"/>
    <w:rsid w:val="00C12B59"/>
    <w:rsid w:val="00C14A42"/>
    <w:rsid w:val="00C20ACE"/>
    <w:rsid w:val="00C24467"/>
    <w:rsid w:val="00C254F2"/>
    <w:rsid w:val="00C2676A"/>
    <w:rsid w:val="00C303A7"/>
    <w:rsid w:val="00C31699"/>
    <w:rsid w:val="00C32CAA"/>
    <w:rsid w:val="00C3374C"/>
    <w:rsid w:val="00C34945"/>
    <w:rsid w:val="00C36AE3"/>
    <w:rsid w:val="00C4160A"/>
    <w:rsid w:val="00C451E0"/>
    <w:rsid w:val="00C50D03"/>
    <w:rsid w:val="00C5187C"/>
    <w:rsid w:val="00C52128"/>
    <w:rsid w:val="00C540AF"/>
    <w:rsid w:val="00C57A11"/>
    <w:rsid w:val="00C62DF2"/>
    <w:rsid w:val="00C633F7"/>
    <w:rsid w:val="00C66C87"/>
    <w:rsid w:val="00C6744D"/>
    <w:rsid w:val="00C751BC"/>
    <w:rsid w:val="00C776E7"/>
    <w:rsid w:val="00C807DC"/>
    <w:rsid w:val="00C83024"/>
    <w:rsid w:val="00C86470"/>
    <w:rsid w:val="00C86DB9"/>
    <w:rsid w:val="00C87B69"/>
    <w:rsid w:val="00C93A3A"/>
    <w:rsid w:val="00C94EC3"/>
    <w:rsid w:val="00C9685E"/>
    <w:rsid w:val="00CA1464"/>
    <w:rsid w:val="00CA3E89"/>
    <w:rsid w:val="00CA7061"/>
    <w:rsid w:val="00CB1AFA"/>
    <w:rsid w:val="00CB277B"/>
    <w:rsid w:val="00CB5AF6"/>
    <w:rsid w:val="00CC1082"/>
    <w:rsid w:val="00CC312C"/>
    <w:rsid w:val="00CC5B5B"/>
    <w:rsid w:val="00CC6323"/>
    <w:rsid w:val="00CD2D1D"/>
    <w:rsid w:val="00CD4AA5"/>
    <w:rsid w:val="00CE0A1D"/>
    <w:rsid w:val="00CE39D5"/>
    <w:rsid w:val="00CE6214"/>
    <w:rsid w:val="00CE72BE"/>
    <w:rsid w:val="00CF0430"/>
    <w:rsid w:val="00CF0A49"/>
    <w:rsid w:val="00CF5DA3"/>
    <w:rsid w:val="00CF7DF1"/>
    <w:rsid w:val="00CF7EAE"/>
    <w:rsid w:val="00D14083"/>
    <w:rsid w:val="00D15EA7"/>
    <w:rsid w:val="00D17477"/>
    <w:rsid w:val="00D320B1"/>
    <w:rsid w:val="00D37226"/>
    <w:rsid w:val="00D37B50"/>
    <w:rsid w:val="00D42DE2"/>
    <w:rsid w:val="00D44625"/>
    <w:rsid w:val="00D46A0B"/>
    <w:rsid w:val="00D564B7"/>
    <w:rsid w:val="00D64972"/>
    <w:rsid w:val="00D66760"/>
    <w:rsid w:val="00D66935"/>
    <w:rsid w:val="00D7220D"/>
    <w:rsid w:val="00D72802"/>
    <w:rsid w:val="00D756F1"/>
    <w:rsid w:val="00D757FE"/>
    <w:rsid w:val="00D8014B"/>
    <w:rsid w:val="00D805BA"/>
    <w:rsid w:val="00D8503F"/>
    <w:rsid w:val="00D85222"/>
    <w:rsid w:val="00D87793"/>
    <w:rsid w:val="00D90687"/>
    <w:rsid w:val="00D91549"/>
    <w:rsid w:val="00D9387F"/>
    <w:rsid w:val="00D943A2"/>
    <w:rsid w:val="00D95C9E"/>
    <w:rsid w:val="00D96982"/>
    <w:rsid w:val="00D96EE6"/>
    <w:rsid w:val="00D97227"/>
    <w:rsid w:val="00DA3BCF"/>
    <w:rsid w:val="00DB45A5"/>
    <w:rsid w:val="00DC40A4"/>
    <w:rsid w:val="00DC525E"/>
    <w:rsid w:val="00DD1D22"/>
    <w:rsid w:val="00DD284C"/>
    <w:rsid w:val="00DD5BFD"/>
    <w:rsid w:val="00DE42D2"/>
    <w:rsid w:val="00DE476E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29B9"/>
    <w:rsid w:val="00E05C44"/>
    <w:rsid w:val="00E06058"/>
    <w:rsid w:val="00E14278"/>
    <w:rsid w:val="00E21FA3"/>
    <w:rsid w:val="00E24AC8"/>
    <w:rsid w:val="00E26D92"/>
    <w:rsid w:val="00E30259"/>
    <w:rsid w:val="00E32696"/>
    <w:rsid w:val="00E34B80"/>
    <w:rsid w:val="00E35793"/>
    <w:rsid w:val="00E35ED0"/>
    <w:rsid w:val="00E36F6A"/>
    <w:rsid w:val="00E3716E"/>
    <w:rsid w:val="00E40546"/>
    <w:rsid w:val="00E45F4A"/>
    <w:rsid w:val="00E50CE8"/>
    <w:rsid w:val="00E526FF"/>
    <w:rsid w:val="00E5446D"/>
    <w:rsid w:val="00E572A2"/>
    <w:rsid w:val="00E601C9"/>
    <w:rsid w:val="00E62D73"/>
    <w:rsid w:val="00E70205"/>
    <w:rsid w:val="00E82A80"/>
    <w:rsid w:val="00E85394"/>
    <w:rsid w:val="00E85B69"/>
    <w:rsid w:val="00E9161A"/>
    <w:rsid w:val="00E91F01"/>
    <w:rsid w:val="00E934B4"/>
    <w:rsid w:val="00E95640"/>
    <w:rsid w:val="00E956C8"/>
    <w:rsid w:val="00E95D35"/>
    <w:rsid w:val="00EA3AA4"/>
    <w:rsid w:val="00EA70DF"/>
    <w:rsid w:val="00EB0822"/>
    <w:rsid w:val="00EB2A32"/>
    <w:rsid w:val="00EB33EB"/>
    <w:rsid w:val="00EB3E42"/>
    <w:rsid w:val="00EB4037"/>
    <w:rsid w:val="00EB47B7"/>
    <w:rsid w:val="00EB6007"/>
    <w:rsid w:val="00EC36C9"/>
    <w:rsid w:val="00EC3BE8"/>
    <w:rsid w:val="00EC78DB"/>
    <w:rsid w:val="00ED0D3D"/>
    <w:rsid w:val="00ED0F0E"/>
    <w:rsid w:val="00ED10C7"/>
    <w:rsid w:val="00ED28F4"/>
    <w:rsid w:val="00ED5289"/>
    <w:rsid w:val="00EE09AB"/>
    <w:rsid w:val="00EE23E3"/>
    <w:rsid w:val="00EE586E"/>
    <w:rsid w:val="00EF47C3"/>
    <w:rsid w:val="00EF4D44"/>
    <w:rsid w:val="00EF7EE3"/>
    <w:rsid w:val="00F0089D"/>
    <w:rsid w:val="00F0102F"/>
    <w:rsid w:val="00F012F0"/>
    <w:rsid w:val="00F03532"/>
    <w:rsid w:val="00F0611D"/>
    <w:rsid w:val="00F17FB6"/>
    <w:rsid w:val="00F215EC"/>
    <w:rsid w:val="00F222FE"/>
    <w:rsid w:val="00F2337D"/>
    <w:rsid w:val="00F23D45"/>
    <w:rsid w:val="00F25148"/>
    <w:rsid w:val="00F301A6"/>
    <w:rsid w:val="00F30971"/>
    <w:rsid w:val="00F4301B"/>
    <w:rsid w:val="00F45279"/>
    <w:rsid w:val="00F47D42"/>
    <w:rsid w:val="00F5066F"/>
    <w:rsid w:val="00F6097E"/>
    <w:rsid w:val="00F628A5"/>
    <w:rsid w:val="00F62A16"/>
    <w:rsid w:val="00F67837"/>
    <w:rsid w:val="00F71618"/>
    <w:rsid w:val="00F71D6A"/>
    <w:rsid w:val="00F73E71"/>
    <w:rsid w:val="00F760F4"/>
    <w:rsid w:val="00F77594"/>
    <w:rsid w:val="00F81F09"/>
    <w:rsid w:val="00F83060"/>
    <w:rsid w:val="00F84759"/>
    <w:rsid w:val="00F87225"/>
    <w:rsid w:val="00F90F33"/>
    <w:rsid w:val="00F94D59"/>
    <w:rsid w:val="00F96CC4"/>
    <w:rsid w:val="00FA1C9B"/>
    <w:rsid w:val="00FA3D52"/>
    <w:rsid w:val="00FB2020"/>
    <w:rsid w:val="00FB34A1"/>
    <w:rsid w:val="00FB7C0B"/>
    <w:rsid w:val="00FC1AD8"/>
    <w:rsid w:val="00FC212E"/>
    <w:rsid w:val="00FC7467"/>
    <w:rsid w:val="00FD0652"/>
    <w:rsid w:val="00FD6143"/>
    <w:rsid w:val="00FE2840"/>
    <w:rsid w:val="00FE5C83"/>
    <w:rsid w:val="00FE7603"/>
    <w:rsid w:val="00FF0D8E"/>
    <w:rsid w:val="00FF1AE3"/>
    <w:rsid w:val="00FF26B6"/>
    <w:rsid w:val="00FF3E52"/>
    <w:rsid w:val="00FF6368"/>
    <w:rsid w:val="00FF66D4"/>
    <w:rsid w:val="00FF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8D253B"/>
  <w15:docId w15:val="{AD8E440F-AC4E-461C-9E9A-F0270CD1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D6143"/>
  </w:style>
  <w:style w:type="paragraph" w:styleId="Nadpis1">
    <w:name w:val="heading 1"/>
    <w:aliases w:val="Čo robí (časť),Heading 1"/>
    <w:basedOn w:val="Normlny"/>
    <w:next w:val="Nosite"/>
    <w:qFormat/>
    <w:rsid w:val="00FD6143"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,Heading 2"/>
    <w:basedOn w:val="Normlny"/>
    <w:link w:val="Nadpis2Char"/>
    <w:qFormat/>
    <w:rsid w:val="00FD6143"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rsid w:val="00FD6143"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,Heading 4"/>
    <w:basedOn w:val="Normlny"/>
    <w:next w:val="Nadpis2"/>
    <w:link w:val="Nadpis4Char"/>
    <w:qFormat/>
    <w:rsid w:val="00FD6143"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rsid w:val="00FD6143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FD6143"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FD6143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rsid w:val="00FD6143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rsid w:val="00FD6143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FD6143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rsid w:val="00FD6143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rsid w:val="00FD6143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FD6143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rsid w:val="00FD6143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rsid w:val="00FD6143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rsid w:val="00FD6143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sid w:val="00FD6143"/>
    <w:rPr>
      <w:sz w:val="24"/>
      <w:szCs w:val="24"/>
    </w:rPr>
  </w:style>
  <w:style w:type="paragraph" w:customStyle="1" w:styleId="Nosite">
    <w:name w:val="Nositeľ"/>
    <w:basedOn w:val="Zakladnystyl"/>
    <w:next w:val="Nadpis2"/>
    <w:rsid w:val="00FD6143"/>
    <w:pPr>
      <w:spacing w:before="240" w:after="120"/>
      <w:ind w:left="567"/>
    </w:pPr>
    <w:rPr>
      <w:b/>
      <w:bCs/>
    </w:rPr>
  </w:style>
  <w:style w:type="character" w:styleId="slostrany">
    <w:name w:val="page number"/>
    <w:rsid w:val="00FD6143"/>
    <w:rPr>
      <w:rFonts w:cs="Times New Roman"/>
    </w:rPr>
  </w:style>
  <w:style w:type="table" w:styleId="Mriekatabuky">
    <w:name w:val="Table Grid"/>
    <w:basedOn w:val="Normlnatabuka"/>
    <w:rsid w:val="005A5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8136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403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2Char">
    <w:name w:val="Nadpis 2 Char"/>
    <w:aliases w:val="Úloha Char,Heading 2 Char"/>
    <w:link w:val="Nadpis2"/>
    <w:rsid w:val="004B60FE"/>
    <w:rPr>
      <w:sz w:val="24"/>
      <w:szCs w:val="24"/>
    </w:rPr>
  </w:style>
  <w:style w:type="character" w:customStyle="1" w:styleId="Nadpis4Char">
    <w:name w:val="Nadpis 4 Char"/>
    <w:aliases w:val="Termín Char,Heading 4 Char"/>
    <w:link w:val="Nadpis4"/>
    <w:rsid w:val="004B60FE"/>
    <w:rPr>
      <w:i/>
      <w:iCs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716A37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uiPriority w:val="22"/>
    <w:qFormat/>
    <w:rsid w:val="00716A37"/>
    <w:rPr>
      <w:b/>
      <w:bCs/>
    </w:rPr>
  </w:style>
  <w:style w:type="character" w:styleId="Hypertextovprepojenie">
    <w:name w:val="Hyperlink"/>
    <w:uiPriority w:val="99"/>
    <w:unhideWhenUsed/>
    <w:rsid w:val="00716A37"/>
    <w:rPr>
      <w:color w:val="0000FF"/>
      <w:u w:val="single"/>
    </w:rPr>
  </w:style>
  <w:style w:type="character" w:styleId="Odkaznakomentr">
    <w:name w:val="annotation reference"/>
    <w:rsid w:val="001F09D8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F09D8"/>
  </w:style>
  <w:style w:type="character" w:customStyle="1" w:styleId="TextkomentraChar">
    <w:name w:val="Text komentára Char"/>
    <w:basedOn w:val="Predvolenpsmoodseku"/>
    <w:link w:val="Textkomentra"/>
    <w:rsid w:val="001F09D8"/>
  </w:style>
  <w:style w:type="paragraph" w:styleId="Predmetkomentra">
    <w:name w:val="annotation subject"/>
    <w:basedOn w:val="Textkomentra"/>
    <w:next w:val="Textkomentra"/>
    <w:link w:val="PredmetkomentraChar"/>
    <w:rsid w:val="001F09D8"/>
    <w:rPr>
      <w:b/>
      <w:bCs/>
    </w:rPr>
  </w:style>
  <w:style w:type="character" w:customStyle="1" w:styleId="PredmetkomentraChar">
    <w:name w:val="Predmet komentára Char"/>
    <w:link w:val="Predmetkomentra"/>
    <w:rsid w:val="001F09D8"/>
    <w:rPr>
      <w:b/>
      <w:bCs/>
    </w:rPr>
  </w:style>
  <w:style w:type="paragraph" w:styleId="Revzia">
    <w:name w:val="Revision"/>
    <w:hidden/>
    <w:uiPriority w:val="99"/>
    <w:semiHidden/>
    <w:rsid w:val="001F09D8"/>
  </w:style>
  <w:style w:type="paragraph" w:styleId="Odsekzoznamu">
    <w:name w:val="List Paragraph"/>
    <w:basedOn w:val="Normlny"/>
    <w:uiPriority w:val="34"/>
    <w:qFormat/>
    <w:rsid w:val="00C94EC3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rozekova\Application%20Data\Microsoft\Templates\UZN.defin.I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WKX3UHSAJ2R6-2-1100373</_dlc_DocId>
    <_dlc_DocIdUrl xmlns="e60a29af-d413-48d4-bd90-fe9d2a897e4b">
      <Url>https://ovdmasv601/sites/DMS/_layouts/15/DocIdRedir.aspx?ID=WKX3UHSAJ2R6-2-1100373</Url>
      <Description>WKX3UHSAJ2R6-2-1100373</Description>
    </_dlc_DocIdUrl>
  </documentManagement>
</p:properties>
</file>

<file path=customXml/itemProps1.xml><?xml version="1.0" encoding="utf-8"?>
<ds:datastoreItem xmlns:ds="http://schemas.openxmlformats.org/officeDocument/2006/customXml" ds:itemID="{3A3C2F83-2138-4570-9D0E-B4833634AF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983A22-2DDF-45EE-BC26-CB81A4C30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87936-FA3D-4DAA-B99F-72CA0C11D6C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AC87B45-48AE-41CB-8091-212EB448EF4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D1F9D49-B455-4A8C-82C9-5F2E68A48F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UZN.defin.I</Template>
  <TotalTime>23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pirozekova</dc:creator>
  <cp:keywords/>
  <dc:description/>
  <cp:lastModifiedBy>Paliková Elena</cp:lastModifiedBy>
  <cp:revision>68</cp:revision>
  <cp:lastPrinted>2021-08-12T08:22:00Z</cp:lastPrinted>
  <dcterms:created xsi:type="dcterms:W3CDTF">2021-11-02T09:17:00Z</dcterms:created>
  <dcterms:modified xsi:type="dcterms:W3CDTF">2021-12-07T12:14:00Z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WKX3UHSAJ2R6-2-23336</vt:lpwstr>
  </property>
  <property fmtid="{D5CDD505-2E9C-101B-9397-08002B2CF9AE}" pid="3" name="_dlc_DocIdItemGuid">
    <vt:lpwstr>81303e22-aef2-4d82-afe7-ec3f20eef1d1</vt:lpwstr>
  </property>
  <property fmtid="{D5CDD505-2E9C-101B-9397-08002B2CF9AE}" pid="4" name="_dlc_DocIdUrl">
    <vt:lpwstr>https://ovdmasv601/sites/DMS/_layouts/15/DocIdRedir.aspx?ID=WKX3UHSAJ2R6-2-23336, WKX3UHSAJ2R6-2-23336</vt:lpwstr>
  </property>
  <property fmtid="{D5CDD505-2E9C-101B-9397-08002B2CF9AE}" pid="5" name="ContentTypeId">
    <vt:lpwstr>0x0101006C0C8C3C1E3DCC44BECE3792677AD011</vt:lpwstr>
  </property>
</Properties>
</file>