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F1" w:rsidRPr="00953DF1" w:rsidRDefault="00953DF1" w:rsidP="00953DF1">
      <w:pPr>
        <w:pStyle w:val="Zakladnystyl"/>
        <w:jc w:val="center"/>
        <w:rPr>
          <w:sz w:val="28"/>
          <w:szCs w:val="28"/>
        </w:rPr>
      </w:pPr>
      <w:bookmarkStart w:id="0" w:name="_GoBack"/>
      <w:bookmarkEnd w:id="0"/>
      <w:r w:rsidRPr="00953DF1">
        <w:rPr>
          <w:sz w:val="28"/>
          <w:szCs w:val="28"/>
        </w:rPr>
        <w:t>N Á V R H</w:t>
      </w:r>
    </w:p>
    <w:p w:rsidR="00953DF1" w:rsidRDefault="00D4231A">
      <w:pPr>
        <w:pStyle w:val="Zakladnystyl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pt;margin-top:3.25pt;width:55.2pt;height:63pt;z-index:251658240;visibility:visible;mso-wrap-edited:f">
            <v:imagedata r:id="rId7" o:title=""/>
          </v:shape>
          <o:OLEObject Type="Embed" ProgID="Word.Picture.8" ShapeID="_x0000_s1026" DrawAspect="Content" ObjectID="_1552826721" r:id="rId8"/>
        </w:object>
      </w:r>
    </w:p>
    <w:p w:rsidR="00953DF1" w:rsidRDefault="00953DF1">
      <w:pPr>
        <w:pStyle w:val="Zakladnystyl"/>
      </w:pPr>
    </w:p>
    <w:p w:rsidR="00953DF1" w:rsidRDefault="00953DF1">
      <w:pPr>
        <w:pStyle w:val="Zakladnystyl"/>
      </w:pPr>
    </w:p>
    <w:p w:rsidR="00953DF1" w:rsidRDefault="00953DF1">
      <w:pPr>
        <w:pStyle w:val="Zakladnystyl"/>
      </w:pPr>
    </w:p>
    <w:p w:rsidR="006F2F46" w:rsidRDefault="006F2F46">
      <w:pPr>
        <w:pStyle w:val="Zakladnystyl"/>
      </w:pPr>
    </w:p>
    <w:p w:rsidR="006F2F46" w:rsidRDefault="006F2F4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6F2F46" w:rsidRDefault="006F2F4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6F2F46" w:rsidRDefault="006F2F4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:rsidR="006F2F46" w:rsidRPr="00581FDE" w:rsidRDefault="006F2F46">
      <w:pPr>
        <w:pStyle w:val="Zakladnystyl"/>
        <w:jc w:val="center"/>
        <w:rPr>
          <w:sz w:val="18"/>
          <w:szCs w:val="18"/>
        </w:rPr>
      </w:pPr>
    </w:p>
    <w:p w:rsidR="00B1680D" w:rsidRPr="00B1680D" w:rsidRDefault="00B1680D" w:rsidP="00B1680D">
      <w:pPr>
        <w:pStyle w:val="Zkladntext2"/>
        <w:spacing w:line="240" w:lineRule="auto"/>
        <w:ind w:left="60"/>
        <w:jc w:val="center"/>
        <w:rPr>
          <w:b/>
          <w:sz w:val="28"/>
          <w:szCs w:val="28"/>
        </w:rPr>
      </w:pPr>
      <w:r w:rsidRPr="00B1680D">
        <w:rPr>
          <w:b/>
          <w:sz w:val="28"/>
          <w:szCs w:val="28"/>
        </w:rPr>
        <w:t>k návrhu na vymenovanie profesi</w:t>
      </w:r>
      <w:r w:rsidR="00367538">
        <w:rPr>
          <w:b/>
          <w:sz w:val="28"/>
          <w:szCs w:val="28"/>
        </w:rPr>
        <w:t>oná</w:t>
      </w:r>
      <w:r w:rsidR="00FC47D5">
        <w:rPr>
          <w:b/>
          <w:sz w:val="28"/>
          <w:szCs w:val="28"/>
        </w:rPr>
        <w:t>ln</w:t>
      </w:r>
      <w:r w:rsidR="00D27009">
        <w:rPr>
          <w:b/>
          <w:sz w:val="28"/>
          <w:szCs w:val="28"/>
        </w:rPr>
        <w:t>e</w:t>
      </w:r>
      <w:r w:rsidR="00FC47D5">
        <w:rPr>
          <w:b/>
          <w:sz w:val="28"/>
          <w:szCs w:val="28"/>
        </w:rPr>
        <w:t>h</w:t>
      </w:r>
      <w:r w:rsidR="00D27009">
        <w:rPr>
          <w:b/>
          <w:sz w:val="28"/>
          <w:szCs w:val="28"/>
        </w:rPr>
        <w:t>o</w:t>
      </w:r>
      <w:r w:rsidR="00FC47D5">
        <w:rPr>
          <w:b/>
          <w:sz w:val="28"/>
          <w:szCs w:val="28"/>
        </w:rPr>
        <w:t xml:space="preserve"> vojak</w:t>
      </w:r>
      <w:r w:rsidR="00D27009">
        <w:rPr>
          <w:b/>
          <w:sz w:val="28"/>
          <w:szCs w:val="28"/>
        </w:rPr>
        <w:t>a</w:t>
      </w:r>
      <w:r w:rsidR="00367538">
        <w:rPr>
          <w:b/>
          <w:sz w:val="28"/>
          <w:szCs w:val="28"/>
        </w:rPr>
        <w:t xml:space="preserve"> ozbrojených </w:t>
      </w:r>
      <w:r w:rsidR="00581FDE">
        <w:rPr>
          <w:b/>
          <w:sz w:val="28"/>
          <w:szCs w:val="28"/>
        </w:rPr>
        <w:t xml:space="preserve">síl </w:t>
      </w:r>
      <w:r w:rsidR="00367538">
        <w:rPr>
          <w:b/>
          <w:sz w:val="28"/>
          <w:szCs w:val="28"/>
        </w:rPr>
        <w:t>S</w:t>
      </w:r>
      <w:r w:rsidRPr="00B1680D">
        <w:rPr>
          <w:b/>
          <w:sz w:val="28"/>
          <w:szCs w:val="28"/>
        </w:rPr>
        <w:t>lovenskej republiky do prvej generálskej hodnosti</w:t>
      </w:r>
      <w:r w:rsidR="00367538">
        <w:rPr>
          <w:b/>
          <w:sz w:val="28"/>
          <w:szCs w:val="28"/>
        </w:rPr>
        <w:t xml:space="preserve"> a povýšenie profesionáln</w:t>
      </w:r>
      <w:r w:rsidR="00D27009">
        <w:rPr>
          <w:b/>
          <w:sz w:val="28"/>
          <w:szCs w:val="28"/>
        </w:rPr>
        <w:t>ych</w:t>
      </w:r>
      <w:r w:rsidR="00367538">
        <w:rPr>
          <w:b/>
          <w:sz w:val="28"/>
          <w:szCs w:val="28"/>
        </w:rPr>
        <w:t xml:space="preserve"> vojak</w:t>
      </w:r>
      <w:r w:rsidR="00D27009">
        <w:rPr>
          <w:b/>
          <w:sz w:val="28"/>
          <w:szCs w:val="28"/>
        </w:rPr>
        <w:t>ov</w:t>
      </w:r>
      <w:r w:rsidR="00367538">
        <w:rPr>
          <w:b/>
          <w:sz w:val="28"/>
          <w:szCs w:val="28"/>
        </w:rPr>
        <w:t xml:space="preserve"> ozbrojených síl Slovenskej republiky do vyšš</w:t>
      </w:r>
      <w:r w:rsidR="00D27009">
        <w:rPr>
          <w:b/>
          <w:sz w:val="28"/>
          <w:szCs w:val="28"/>
        </w:rPr>
        <w:t>ích</w:t>
      </w:r>
      <w:r w:rsidR="00367538">
        <w:rPr>
          <w:b/>
          <w:sz w:val="28"/>
          <w:szCs w:val="28"/>
        </w:rPr>
        <w:t xml:space="preserve"> </w:t>
      </w:r>
      <w:r w:rsidR="00D27009">
        <w:rPr>
          <w:b/>
          <w:sz w:val="28"/>
          <w:szCs w:val="28"/>
        </w:rPr>
        <w:t>generálskych hodností</w:t>
      </w:r>
    </w:p>
    <w:p w:rsidR="006F2F46" w:rsidRDefault="006F2F4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6F2F46" w:rsidTr="00B1680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F46" w:rsidRDefault="006F2F46" w:rsidP="00B1680D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2F46" w:rsidRDefault="006F2F46" w:rsidP="00B1680D">
            <w:pPr>
              <w:pStyle w:val="Zakladnystyl"/>
            </w:pPr>
          </w:p>
        </w:tc>
      </w:tr>
      <w:tr w:rsidR="006F2F46" w:rsidTr="00B1680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F46" w:rsidRDefault="006F2F46" w:rsidP="00B1680D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F2F46" w:rsidRDefault="006F2F46" w:rsidP="00B1680D">
            <w:pPr>
              <w:pStyle w:val="Zakladnystyl"/>
            </w:pPr>
            <w:r>
              <w:t xml:space="preserve">minister </w:t>
            </w:r>
            <w:r w:rsidR="00B1680D">
              <w:t>obrany</w:t>
            </w:r>
          </w:p>
        </w:tc>
      </w:tr>
    </w:tbl>
    <w:p w:rsidR="006F2F46" w:rsidRDefault="006F2F46">
      <w:pPr>
        <w:pStyle w:val="Vlada"/>
        <w:rPr>
          <w:sz w:val="24"/>
          <w:szCs w:val="24"/>
        </w:rPr>
      </w:pPr>
      <w:r>
        <w:t>Vláda</w:t>
      </w:r>
    </w:p>
    <w:p w:rsidR="006F2F46" w:rsidRDefault="006F2F46" w:rsidP="00581FDE">
      <w:pPr>
        <w:pStyle w:val="Nadpis1"/>
        <w:spacing w:before="240"/>
      </w:pPr>
      <w:r>
        <w:t>schvaľuje</w:t>
      </w:r>
    </w:p>
    <w:p w:rsidR="006F2F46" w:rsidRDefault="006F2F46" w:rsidP="00C43C67">
      <w:pPr>
        <w:pStyle w:val="Nadpis2"/>
        <w:spacing w:line="276" w:lineRule="auto"/>
        <w:rPr>
          <w:lang w:eastAsia="cs-CZ"/>
        </w:rPr>
      </w:pPr>
      <w:r>
        <w:t xml:space="preserve">návrh </w:t>
      </w:r>
      <w:r w:rsidR="00B1680D">
        <w:t xml:space="preserve">na vymenovanie </w:t>
      </w:r>
      <w:r w:rsidR="00AE25BB" w:rsidRPr="00AE25BB">
        <w:rPr>
          <w:i/>
          <w:szCs w:val="28"/>
        </w:rPr>
        <w:t xml:space="preserve">plukovníka gšt. Ing. </w:t>
      </w:r>
      <w:r w:rsidR="00D27009">
        <w:rPr>
          <w:i/>
          <w:szCs w:val="28"/>
        </w:rPr>
        <w:t>Karola Navrátila</w:t>
      </w:r>
      <w:r w:rsidR="00FC47D5" w:rsidRPr="00AE25BB">
        <w:rPr>
          <w:i/>
        </w:rPr>
        <w:t>,</w:t>
      </w:r>
      <w:r w:rsidR="00FC47D5">
        <w:t xml:space="preserve"> </w:t>
      </w:r>
      <w:r w:rsidR="00B1680D">
        <w:t>vojak</w:t>
      </w:r>
      <w:r w:rsidR="00D27009">
        <w:t>a</w:t>
      </w:r>
      <w:r w:rsidR="00B1680D">
        <w:t xml:space="preserve"> ozbrojených síl Slovenskej republiky do vojenskej hodnosti brigádneho generála,</w:t>
      </w:r>
    </w:p>
    <w:p w:rsidR="00367538" w:rsidRDefault="00367538" w:rsidP="00C43C67">
      <w:pPr>
        <w:pStyle w:val="Nadpis2"/>
        <w:tabs>
          <w:tab w:val="left" w:pos="1985"/>
        </w:tabs>
        <w:spacing w:line="276" w:lineRule="auto"/>
        <w:rPr>
          <w:lang w:eastAsia="cs-CZ"/>
        </w:rPr>
      </w:pPr>
      <w:r>
        <w:t xml:space="preserve">návrh na povýšenie </w:t>
      </w:r>
      <w:r w:rsidR="00AE25BB" w:rsidRPr="00AE25BB">
        <w:rPr>
          <w:i/>
        </w:rPr>
        <w:t xml:space="preserve">brigádneho generála Ing. </w:t>
      </w:r>
      <w:r w:rsidR="008F5FEF">
        <w:rPr>
          <w:i/>
        </w:rPr>
        <w:t>Daniela Zmeka</w:t>
      </w:r>
      <w:r w:rsidR="002B1888">
        <w:t xml:space="preserve"> v</w:t>
      </w:r>
      <w:r w:rsidR="00AE25BB">
        <w:t>ojak</w:t>
      </w:r>
      <w:r w:rsidR="008F5FEF">
        <w:t>a</w:t>
      </w:r>
      <w:r>
        <w:t xml:space="preserve"> ozbrojených síl Slovenskej republiky do vojenskej hodnosti generál</w:t>
      </w:r>
      <w:r w:rsidR="00AE25BB">
        <w:t>majora</w:t>
      </w:r>
      <w:r>
        <w:t>,</w:t>
      </w:r>
    </w:p>
    <w:p w:rsidR="00D27009" w:rsidRDefault="00D27009" w:rsidP="00C43C67">
      <w:pPr>
        <w:pStyle w:val="Nadpis2"/>
        <w:tabs>
          <w:tab w:val="left" w:pos="1985"/>
        </w:tabs>
        <w:spacing w:line="276" w:lineRule="auto"/>
        <w:rPr>
          <w:lang w:eastAsia="cs-CZ"/>
        </w:rPr>
      </w:pPr>
      <w:r>
        <w:t xml:space="preserve">návrh na povýšenie </w:t>
      </w:r>
      <w:r w:rsidRPr="00AE25BB">
        <w:rPr>
          <w:i/>
        </w:rPr>
        <w:t>generá</w:t>
      </w:r>
      <w:r>
        <w:rPr>
          <w:i/>
        </w:rPr>
        <w:t>lmajora</w:t>
      </w:r>
      <w:r w:rsidRPr="00AE25BB">
        <w:rPr>
          <w:i/>
        </w:rPr>
        <w:t xml:space="preserve"> Ing. </w:t>
      </w:r>
      <w:r>
        <w:rPr>
          <w:i/>
        </w:rPr>
        <w:t>Jána Balciara</w:t>
      </w:r>
      <w:r>
        <w:t xml:space="preserve"> vojaka ozbrojených síl Slovenskej republiky do vojenskej hodnosti generálporučíka,</w:t>
      </w:r>
    </w:p>
    <w:p w:rsidR="006F2F46" w:rsidRDefault="006F2F46" w:rsidP="00581FDE">
      <w:pPr>
        <w:pStyle w:val="Nadpis1"/>
        <w:spacing w:before="240"/>
      </w:pPr>
      <w:r>
        <w:t>poveruje</w:t>
      </w:r>
    </w:p>
    <w:p w:rsidR="006F2F46" w:rsidRDefault="006F2F46">
      <w:pPr>
        <w:pStyle w:val="Nosite"/>
      </w:pPr>
      <w:r>
        <w:t>predsedu vlády</w:t>
      </w:r>
    </w:p>
    <w:p w:rsidR="00205095" w:rsidRDefault="00B1680D" w:rsidP="00C43C67">
      <w:pPr>
        <w:pStyle w:val="Nadpis2"/>
        <w:spacing w:before="200" w:line="276" w:lineRule="auto"/>
      </w:pPr>
      <w:r>
        <w:t xml:space="preserve">predložiť, v súlade s ustanovením § </w:t>
      </w:r>
      <w:r w:rsidR="00CD7113">
        <w:t>49</w:t>
      </w:r>
      <w:r>
        <w:t xml:space="preserve"> zákona č. </w:t>
      </w:r>
      <w:r w:rsidR="00CD7113">
        <w:t>281</w:t>
      </w:r>
      <w:r>
        <w:t>/20</w:t>
      </w:r>
      <w:r w:rsidR="00CD7113">
        <w:t>1</w:t>
      </w:r>
      <w:r>
        <w:t xml:space="preserve">5 Z. z. o štátnej službe profesionálnych vojakov </w:t>
      </w:r>
      <w:r w:rsidR="00CD7113">
        <w:t>a</w:t>
      </w:r>
      <w:r>
        <w:t xml:space="preserve"> o zmene a doplnení niektorých zákonov, návrh vlády na vymenovanie </w:t>
      </w:r>
      <w:r w:rsidR="00367538">
        <w:t xml:space="preserve">a povýšenie </w:t>
      </w:r>
      <w:r>
        <w:t>profesionáln</w:t>
      </w:r>
      <w:r w:rsidR="00483F4D">
        <w:t>ych</w:t>
      </w:r>
      <w:r>
        <w:t xml:space="preserve"> vojak</w:t>
      </w:r>
      <w:r w:rsidR="00483F4D">
        <w:t>ov</w:t>
      </w:r>
      <w:r>
        <w:t xml:space="preserve"> ozbrojených síl Slovenskej republiky prezidentovi Slovenskej republiky.</w:t>
      </w:r>
    </w:p>
    <w:p w:rsidR="00AE25BB" w:rsidRDefault="00AE25BB" w:rsidP="00AE25BB">
      <w:pPr>
        <w:pStyle w:val="Nadpis2"/>
        <w:numPr>
          <w:ilvl w:val="0"/>
          <w:numId w:val="0"/>
        </w:numPr>
        <w:spacing w:before="200" w:line="276" w:lineRule="auto"/>
        <w:ind w:left="1418"/>
      </w:pPr>
    </w:p>
    <w:p w:rsidR="00367538" w:rsidRPr="00367538" w:rsidRDefault="006F2F46" w:rsidP="00AE25BB">
      <w:pPr>
        <w:pStyle w:val="Vykonaj"/>
        <w:spacing w:before="0"/>
        <w:rPr>
          <w:b w:val="0"/>
        </w:rPr>
      </w:pPr>
      <w:r>
        <w:t>Vykoná:</w:t>
      </w:r>
      <w:r>
        <w:tab/>
      </w:r>
      <w:r w:rsidRPr="00367538">
        <w:rPr>
          <w:b w:val="0"/>
        </w:rPr>
        <w:t>predseda vlády</w:t>
      </w:r>
    </w:p>
    <w:p w:rsidR="006F2F46" w:rsidRPr="00367538" w:rsidRDefault="006F2F46" w:rsidP="00AE25BB">
      <w:pPr>
        <w:pStyle w:val="Vykonaj"/>
        <w:spacing w:before="0"/>
        <w:rPr>
          <w:b w:val="0"/>
          <w:bCs w:val="0"/>
        </w:rPr>
      </w:pPr>
      <w:r>
        <w:t>Na vedomie:</w:t>
      </w:r>
      <w:r>
        <w:tab/>
      </w:r>
      <w:r w:rsidR="00B1680D" w:rsidRPr="00367538">
        <w:rPr>
          <w:b w:val="0"/>
        </w:rPr>
        <w:t>prezident Slovenskej republiky</w:t>
      </w:r>
    </w:p>
    <w:p w:rsidR="006F2F46" w:rsidRPr="00367538" w:rsidRDefault="006F2F46" w:rsidP="00367538">
      <w:pPr>
        <w:pStyle w:val="Zarkazkladnhotextu2"/>
        <w:ind w:left="0" w:firstLine="0"/>
        <w:rPr>
          <w:sz w:val="24"/>
          <w:szCs w:val="24"/>
          <w:lang w:val="sk-SK"/>
        </w:rPr>
      </w:pPr>
      <w:r>
        <w:t> </w:t>
      </w:r>
    </w:p>
    <w:sectPr w:rsidR="006F2F46" w:rsidRPr="0036753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31A" w:rsidRDefault="00D4231A">
      <w:r>
        <w:separator/>
      </w:r>
    </w:p>
  </w:endnote>
  <w:endnote w:type="continuationSeparator" w:id="0">
    <w:p w:rsidR="00D4231A" w:rsidRDefault="00D4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31A" w:rsidRDefault="00D4231A">
      <w:r>
        <w:separator/>
      </w:r>
    </w:p>
  </w:footnote>
  <w:footnote w:type="continuationSeparator" w:id="0">
    <w:p w:rsidR="00D4231A" w:rsidRDefault="00D42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3D"/>
    <w:rsid w:val="00031076"/>
    <w:rsid w:val="000E0079"/>
    <w:rsid w:val="000F622D"/>
    <w:rsid w:val="00110D9F"/>
    <w:rsid w:val="00205095"/>
    <w:rsid w:val="002B1888"/>
    <w:rsid w:val="002C3809"/>
    <w:rsid w:val="00302D2E"/>
    <w:rsid w:val="00367538"/>
    <w:rsid w:val="0038159D"/>
    <w:rsid w:val="003A72DD"/>
    <w:rsid w:val="003B48E7"/>
    <w:rsid w:val="003E4C68"/>
    <w:rsid w:val="00483F4D"/>
    <w:rsid w:val="004B7B18"/>
    <w:rsid w:val="00581FDE"/>
    <w:rsid w:val="0067528F"/>
    <w:rsid w:val="00680FE4"/>
    <w:rsid w:val="006F05A8"/>
    <w:rsid w:val="006F2F46"/>
    <w:rsid w:val="007E460A"/>
    <w:rsid w:val="008E7419"/>
    <w:rsid w:val="008F5FEF"/>
    <w:rsid w:val="00953DF1"/>
    <w:rsid w:val="00A14B63"/>
    <w:rsid w:val="00AE25BB"/>
    <w:rsid w:val="00B1680D"/>
    <w:rsid w:val="00B20CE5"/>
    <w:rsid w:val="00B7043D"/>
    <w:rsid w:val="00BA0FC1"/>
    <w:rsid w:val="00C1235D"/>
    <w:rsid w:val="00C43C67"/>
    <w:rsid w:val="00CD7113"/>
    <w:rsid w:val="00D27009"/>
    <w:rsid w:val="00D33F1D"/>
    <w:rsid w:val="00D4231A"/>
    <w:rsid w:val="00DA6CE6"/>
    <w:rsid w:val="00FC47D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51FDE421-C0E6-423A-A9EF-E46ABFE1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0"/>
      <w:szCs w:val="20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  <w:szCs w:val="20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pPr>
      <w:spacing w:after="0" w:line="240" w:lineRule="auto"/>
    </w:pPr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Zarkazkladnhotextu2">
    <w:name w:val="Body Text Indent 2"/>
    <w:basedOn w:val="Normlny"/>
    <w:link w:val="Zarkazkladnhotextu2Char"/>
    <w:uiPriority w:val="99"/>
    <w:pPr>
      <w:ind w:left="1278" w:hanging="285"/>
    </w:pPr>
    <w:rPr>
      <w:rFonts w:ascii="Arial" w:hAnsi="Arial" w:cs="Arial"/>
      <w:lang w:val="cs-CZ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B1680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C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43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352;abl&#243;ny\Uznesenie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WKX3UHSAJ2R6-2-772221</_dlc_DocId>
    <_dlc_DocIdUrl xmlns="e60a29af-d413-48d4-bd90-fe9d2a897e4b">
      <Url>https://ovdmasv601/sites/DMS/_layouts/15/DocIdRedir.aspx?ID=WKX3UHSAJ2R6-2-772221</Url>
      <Description>WKX3UHSAJ2R6-2-772221</Description>
    </_dlc_DocIdUrl>
  </documentManagement>
</p:properties>
</file>

<file path=customXml/itemProps1.xml><?xml version="1.0" encoding="utf-8"?>
<ds:datastoreItem xmlns:ds="http://schemas.openxmlformats.org/officeDocument/2006/customXml" ds:itemID="{B38FE633-ACA5-4F14-8D02-70373FDD9447}"/>
</file>

<file path=customXml/itemProps2.xml><?xml version="1.0" encoding="utf-8"?>
<ds:datastoreItem xmlns:ds="http://schemas.openxmlformats.org/officeDocument/2006/customXml" ds:itemID="{0BB4015F-A2E7-48F6-A00F-59F328711A11}"/>
</file>

<file path=customXml/itemProps3.xml><?xml version="1.0" encoding="utf-8"?>
<ds:datastoreItem xmlns:ds="http://schemas.openxmlformats.org/officeDocument/2006/customXml" ds:itemID="{199627D1-C406-4BE6-9015-BB40B9FF8933}"/>
</file>

<file path=customXml/itemProps4.xml><?xml version="1.0" encoding="utf-8"?>
<ds:datastoreItem xmlns:ds="http://schemas.openxmlformats.org/officeDocument/2006/customXml" ds:itemID="{7D7AC45E-F4BE-460B-AA10-09AAF91E3F77}"/>
</file>

<file path=docProps/app.xml><?xml version="1.0" encoding="utf-8"?>
<Properties xmlns="http://schemas.openxmlformats.org/officeDocument/2006/extended-properties" xmlns:vt="http://schemas.openxmlformats.org/officeDocument/2006/docPropsVTypes">
  <Template>Uznesenie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SEVCOVICOVA Viola</cp:lastModifiedBy>
  <cp:revision>2</cp:revision>
  <cp:lastPrinted>2015-09-08T14:16:00Z</cp:lastPrinted>
  <dcterms:created xsi:type="dcterms:W3CDTF">2017-04-04T13:59:00Z</dcterms:created>
  <dcterms:modified xsi:type="dcterms:W3CDTF">2017-04-04T13:59:00Z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842d93ad-9f7b-4247-a887-da8126e798cf</vt:lpwstr>
  </property>
</Properties>
</file>