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8FB" w:rsidRPr="00C14233" w:rsidRDefault="003348FB" w:rsidP="00227916">
      <w:pPr>
        <w:pStyle w:val="Header"/>
        <w:jc w:val="center"/>
      </w:pPr>
      <w:r w:rsidRPr="00C14233">
        <w:t>VLÁDA SLOVENSKEJ REPUBLIKY</w:t>
      </w:r>
    </w:p>
    <w:p w:rsidR="003348FB" w:rsidRPr="00C14233" w:rsidRDefault="003348FB" w:rsidP="00227916">
      <w:pPr>
        <w:pStyle w:val="Header"/>
        <w:tabs>
          <w:tab w:val="left" w:pos="708"/>
        </w:tabs>
        <w:rPr>
          <w:rFonts w:eastAsia="Arial Unicode M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7.25pt;margin-top:22.2pt;width:55.2pt;height:63pt;z-index:251658240;visibility:visible;mso-wrap-edited:f">
            <v:imagedata r:id="rId7" o:title=""/>
            <w10:wrap type="topAndBottom"/>
          </v:shape>
          <o:OLEObject Type="Embed" ProgID="Word.Picture.8" ShapeID="_x0000_s1026" DrawAspect="Content" ObjectID="_1524037347" r:id="rId8"/>
        </w:pict>
      </w:r>
    </w:p>
    <w:p w:rsidR="003348FB" w:rsidRPr="00C14233" w:rsidRDefault="003348FB" w:rsidP="00227916">
      <w:pPr>
        <w:pStyle w:val="Zakladnystyl"/>
        <w:jc w:val="center"/>
        <w:rPr>
          <w:sz w:val="28"/>
          <w:szCs w:val="28"/>
        </w:rPr>
      </w:pPr>
    </w:p>
    <w:p w:rsidR="003348FB" w:rsidRPr="00C14233" w:rsidRDefault="003348FB" w:rsidP="000002BF">
      <w:pPr>
        <w:pStyle w:val="Zakladnystyl"/>
        <w:jc w:val="center"/>
        <w:rPr>
          <w:sz w:val="28"/>
          <w:szCs w:val="28"/>
        </w:rPr>
      </w:pPr>
      <w:r w:rsidRPr="00C14233">
        <w:rPr>
          <w:sz w:val="28"/>
          <w:szCs w:val="28"/>
        </w:rPr>
        <w:t>(Návrh)</w:t>
      </w:r>
    </w:p>
    <w:p w:rsidR="003348FB" w:rsidRPr="00C14233" w:rsidRDefault="003348FB" w:rsidP="00227916">
      <w:pPr>
        <w:pStyle w:val="Zakladnystyl"/>
        <w:jc w:val="center"/>
        <w:rPr>
          <w:sz w:val="28"/>
          <w:szCs w:val="28"/>
        </w:rPr>
      </w:pPr>
    </w:p>
    <w:p w:rsidR="003348FB" w:rsidRPr="00C14233" w:rsidRDefault="003348FB" w:rsidP="00227916">
      <w:pPr>
        <w:pStyle w:val="Zakladnystyl"/>
        <w:jc w:val="center"/>
        <w:rPr>
          <w:sz w:val="28"/>
          <w:szCs w:val="28"/>
        </w:rPr>
      </w:pPr>
      <w:r w:rsidRPr="00C14233">
        <w:rPr>
          <w:sz w:val="28"/>
          <w:szCs w:val="28"/>
        </w:rPr>
        <w:t>UZNESENIE VLÁDY SLOVENSKEJ REPUBLIKY</w:t>
      </w:r>
    </w:p>
    <w:p w:rsidR="003348FB" w:rsidRPr="00774C8B" w:rsidRDefault="003348FB" w:rsidP="00227916">
      <w:pPr>
        <w:pStyle w:val="Zakladnystyl"/>
        <w:jc w:val="center"/>
        <w:rPr>
          <w:b/>
          <w:bCs/>
          <w:sz w:val="28"/>
          <w:szCs w:val="28"/>
        </w:rPr>
      </w:pPr>
      <w:r w:rsidRPr="00774C8B">
        <w:rPr>
          <w:b/>
          <w:bCs/>
          <w:sz w:val="28"/>
          <w:szCs w:val="28"/>
        </w:rPr>
        <w:t xml:space="preserve">č. </w:t>
      </w:r>
    </w:p>
    <w:p w:rsidR="003348FB" w:rsidRPr="00C14233" w:rsidRDefault="003348FB" w:rsidP="00227916">
      <w:pPr>
        <w:pStyle w:val="Zakladnystyl"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z ............ 2016</w:t>
      </w:r>
    </w:p>
    <w:p w:rsidR="003348FB" w:rsidRDefault="003348FB" w:rsidP="00774C8B">
      <w:pPr>
        <w:jc w:val="center"/>
        <w:rPr>
          <w:b/>
          <w:bCs/>
          <w:sz w:val="28"/>
          <w:szCs w:val="28"/>
        </w:rPr>
      </w:pPr>
      <w:r w:rsidRPr="000002BF">
        <w:rPr>
          <w:b/>
          <w:bCs/>
          <w:sz w:val="28"/>
          <w:szCs w:val="28"/>
        </w:rPr>
        <w:t xml:space="preserve">k </w:t>
      </w:r>
      <w:r w:rsidRPr="00774C8B">
        <w:rPr>
          <w:b/>
          <w:bCs/>
          <w:sz w:val="28"/>
          <w:szCs w:val="28"/>
        </w:rPr>
        <w:t>Správ</w:t>
      </w:r>
      <w:r>
        <w:rPr>
          <w:b/>
          <w:bCs/>
          <w:sz w:val="28"/>
          <w:szCs w:val="28"/>
        </w:rPr>
        <w:t>e</w:t>
      </w:r>
      <w:r w:rsidRPr="00774C8B">
        <w:rPr>
          <w:b/>
          <w:bCs/>
          <w:sz w:val="28"/>
          <w:szCs w:val="28"/>
        </w:rPr>
        <w:t xml:space="preserve"> o plnení Národného programu prevencie HIV/AIDS</w:t>
      </w:r>
    </w:p>
    <w:p w:rsidR="003348FB" w:rsidRPr="00774C8B" w:rsidRDefault="003348FB" w:rsidP="00774C8B">
      <w:pPr>
        <w:jc w:val="center"/>
        <w:rPr>
          <w:b/>
          <w:bCs/>
          <w:sz w:val="28"/>
          <w:szCs w:val="28"/>
        </w:rPr>
      </w:pPr>
      <w:r w:rsidRPr="00774C8B">
        <w:rPr>
          <w:b/>
          <w:bCs/>
          <w:sz w:val="28"/>
          <w:szCs w:val="28"/>
        </w:rPr>
        <w:t xml:space="preserve"> v Slovenskej republike na roky 2013 – 2016 za rok 201</w:t>
      </w:r>
      <w:r>
        <w:rPr>
          <w:b/>
          <w:bCs/>
          <w:sz w:val="28"/>
          <w:szCs w:val="28"/>
        </w:rPr>
        <w:t>5</w:t>
      </w:r>
    </w:p>
    <w:p w:rsidR="003348FB" w:rsidRPr="008D15D9" w:rsidRDefault="003348FB" w:rsidP="00227916">
      <w:pPr>
        <w:jc w:val="center"/>
        <w:rPr>
          <w:b/>
          <w:bCs/>
        </w:rPr>
      </w:pPr>
    </w:p>
    <w:p w:rsidR="003348FB" w:rsidRPr="00CB48AC" w:rsidRDefault="003348FB" w:rsidP="00227916">
      <w:pPr>
        <w:rPr>
          <w:sz w:val="28"/>
          <w:szCs w:val="28"/>
          <w:u w:val="single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6804"/>
      </w:tblGrid>
      <w:tr w:rsidR="003348FB" w:rsidRPr="00CB48A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348FB" w:rsidRPr="00CB48AC" w:rsidRDefault="003348FB" w:rsidP="00073B5A">
            <w:pPr>
              <w:pStyle w:val="Zakladnystyl"/>
            </w:pPr>
            <w:r w:rsidRPr="00CB48AC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348FB" w:rsidRPr="00CB48AC" w:rsidRDefault="003348FB" w:rsidP="00073B5A">
            <w:pPr>
              <w:pStyle w:val="Zakladnystyl"/>
            </w:pPr>
            <w:r w:rsidRPr="00CB48AC">
              <w:t xml:space="preserve">     </w:t>
            </w:r>
          </w:p>
        </w:tc>
      </w:tr>
      <w:tr w:rsidR="003348FB" w:rsidRPr="00CB48A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48FB" w:rsidRPr="00CB48AC" w:rsidRDefault="003348FB" w:rsidP="00503980">
            <w:pPr>
              <w:pStyle w:val="Zakladnystyl"/>
              <w:spacing w:before="240"/>
            </w:pPr>
            <w:r w:rsidRPr="00CB48A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48FB" w:rsidRPr="00CB48AC" w:rsidRDefault="003348FB" w:rsidP="00A83FF3">
            <w:pPr>
              <w:pStyle w:val="Zakladnystyl"/>
              <w:spacing w:before="240"/>
            </w:pPr>
            <w:r>
              <w:t xml:space="preserve">minister zdravotníctva </w:t>
            </w:r>
          </w:p>
        </w:tc>
      </w:tr>
    </w:tbl>
    <w:p w:rsidR="003348FB" w:rsidRDefault="003348FB" w:rsidP="00503980">
      <w:pPr>
        <w:pStyle w:val="Vlada"/>
        <w:spacing w:before="240" w:after="0"/>
        <w:rPr>
          <w:sz w:val="28"/>
          <w:szCs w:val="28"/>
        </w:rPr>
      </w:pPr>
      <w:r w:rsidRPr="00CB48AC">
        <w:rPr>
          <w:sz w:val="28"/>
          <w:szCs w:val="28"/>
        </w:rPr>
        <w:t>Vláda</w:t>
      </w:r>
    </w:p>
    <w:p w:rsidR="003348FB" w:rsidRPr="00CB48AC" w:rsidRDefault="003348FB" w:rsidP="00503980">
      <w:pPr>
        <w:pStyle w:val="Vlada"/>
        <w:spacing w:before="0" w:after="0"/>
        <w:rPr>
          <w:sz w:val="28"/>
          <w:szCs w:val="28"/>
        </w:rPr>
      </w:pPr>
    </w:p>
    <w:p w:rsidR="003348FB" w:rsidRPr="000002BF" w:rsidRDefault="003348FB" w:rsidP="008D4CC2">
      <w:pPr>
        <w:pStyle w:val="Nadpis1orobas"/>
        <w:tabs>
          <w:tab w:val="clear" w:pos="720"/>
        </w:tabs>
        <w:spacing w:before="0"/>
        <w:ind w:left="0" w:firstLine="0"/>
        <w:outlineLvl w:val="0"/>
      </w:pPr>
      <w:r w:rsidRPr="00CB48AC">
        <w:t xml:space="preserve">A. </w:t>
      </w:r>
      <w:r w:rsidRPr="000002BF">
        <w:t>schvaľuje</w:t>
      </w:r>
    </w:p>
    <w:p w:rsidR="003348FB" w:rsidRPr="000002BF" w:rsidRDefault="003348FB" w:rsidP="008D4CC2">
      <w:pPr>
        <w:pStyle w:val="Nosite"/>
        <w:spacing w:before="0" w:after="0"/>
        <w:rPr>
          <w:lang w:eastAsia="cs-CZ"/>
        </w:rPr>
      </w:pPr>
    </w:p>
    <w:p w:rsidR="003348FB" w:rsidRPr="00774C8B" w:rsidRDefault="003348FB" w:rsidP="0038132F">
      <w:pPr>
        <w:ind w:left="1416" w:hanging="990"/>
        <w:jc w:val="both"/>
      </w:pPr>
      <w:r w:rsidRPr="000002BF">
        <w:t xml:space="preserve">A. 1. </w:t>
      </w:r>
      <w:r w:rsidRPr="000002BF">
        <w:tab/>
      </w:r>
      <w:r w:rsidRPr="00774C8B">
        <w:t>Správ</w:t>
      </w:r>
      <w:r>
        <w:t>u</w:t>
      </w:r>
      <w:r w:rsidRPr="00774C8B">
        <w:t xml:space="preserve"> o plnení Národného programu prevencie HIV/AIDS v Slovenskej republike na roky 2013 – 2016 za rok 201</w:t>
      </w:r>
      <w:r>
        <w:t>5</w:t>
      </w:r>
    </w:p>
    <w:p w:rsidR="003348FB" w:rsidRPr="000002BF" w:rsidRDefault="003348FB" w:rsidP="00243B79">
      <w:pPr>
        <w:pStyle w:val="Nadpis1orobas"/>
        <w:tabs>
          <w:tab w:val="clear" w:pos="720"/>
        </w:tabs>
        <w:spacing w:before="0" w:after="240"/>
        <w:ind w:left="0" w:firstLine="0"/>
        <w:outlineLvl w:val="0"/>
      </w:pPr>
    </w:p>
    <w:sectPr w:rsidR="003348FB" w:rsidRPr="000002BF" w:rsidSect="004308F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8FB" w:rsidRDefault="003348FB">
      <w:r>
        <w:separator/>
      </w:r>
    </w:p>
  </w:endnote>
  <w:endnote w:type="continuationSeparator" w:id="0">
    <w:p w:rsidR="003348FB" w:rsidRDefault="003348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8FB" w:rsidRDefault="003348FB">
      <w:r>
        <w:separator/>
      </w:r>
    </w:p>
  </w:footnote>
  <w:footnote w:type="continuationSeparator" w:id="0">
    <w:p w:rsidR="003348FB" w:rsidRDefault="003348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5C19"/>
    <w:multiLevelType w:val="hybridMultilevel"/>
    <w:tmpl w:val="414C78E0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8442D4"/>
    <w:multiLevelType w:val="multilevel"/>
    <w:tmpl w:val="9AE01AF8"/>
    <w:lvl w:ilvl="0">
      <w:start w:val="1"/>
      <w:numFmt w:val="upperLetter"/>
      <w:pStyle w:val="Heading1orobas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loha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>
    <w:nsid w:val="27175D6E"/>
    <w:multiLevelType w:val="hybridMultilevel"/>
    <w:tmpl w:val="0510AC4A"/>
    <w:lvl w:ilvl="0" w:tplc="16E842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EFA56B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916"/>
    <w:rsid w:val="000002BF"/>
    <w:rsid w:val="000015E9"/>
    <w:rsid w:val="000018B7"/>
    <w:rsid w:val="00025CC8"/>
    <w:rsid w:val="00025FC5"/>
    <w:rsid w:val="00033F70"/>
    <w:rsid w:val="0003717D"/>
    <w:rsid w:val="00050627"/>
    <w:rsid w:val="0005579F"/>
    <w:rsid w:val="00062E2B"/>
    <w:rsid w:val="00073B5A"/>
    <w:rsid w:val="00075D96"/>
    <w:rsid w:val="0008776B"/>
    <w:rsid w:val="000A566B"/>
    <w:rsid w:val="000B66A4"/>
    <w:rsid w:val="000D0F60"/>
    <w:rsid w:val="00122638"/>
    <w:rsid w:val="0015171D"/>
    <w:rsid w:val="001763ED"/>
    <w:rsid w:val="00187F0C"/>
    <w:rsid w:val="001974B4"/>
    <w:rsid w:val="001A25BA"/>
    <w:rsid w:val="001A7E84"/>
    <w:rsid w:val="001E0D8B"/>
    <w:rsid w:val="0021411B"/>
    <w:rsid w:val="00225AAC"/>
    <w:rsid w:val="00226992"/>
    <w:rsid w:val="00227916"/>
    <w:rsid w:val="00243B79"/>
    <w:rsid w:val="002448BD"/>
    <w:rsid w:val="0024619D"/>
    <w:rsid w:val="002540D8"/>
    <w:rsid w:val="00255FDD"/>
    <w:rsid w:val="00272465"/>
    <w:rsid w:val="00290766"/>
    <w:rsid w:val="0029557B"/>
    <w:rsid w:val="002B0FCD"/>
    <w:rsid w:val="002E0441"/>
    <w:rsid w:val="002F3C8E"/>
    <w:rsid w:val="002F3EE0"/>
    <w:rsid w:val="003015CA"/>
    <w:rsid w:val="0030426D"/>
    <w:rsid w:val="003348FB"/>
    <w:rsid w:val="00355122"/>
    <w:rsid w:val="0038132F"/>
    <w:rsid w:val="0039737B"/>
    <w:rsid w:val="003A48D3"/>
    <w:rsid w:val="003C6D3B"/>
    <w:rsid w:val="004308F6"/>
    <w:rsid w:val="00442E10"/>
    <w:rsid w:val="00474A7C"/>
    <w:rsid w:val="004A22BC"/>
    <w:rsid w:val="004E6506"/>
    <w:rsid w:val="00503980"/>
    <w:rsid w:val="00554A2D"/>
    <w:rsid w:val="00592BC7"/>
    <w:rsid w:val="005A5CBC"/>
    <w:rsid w:val="005E23A3"/>
    <w:rsid w:val="005E3768"/>
    <w:rsid w:val="005F1A24"/>
    <w:rsid w:val="005F6480"/>
    <w:rsid w:val="00606A4B"/>
    <w:rsid w:val="00607691"/>
    <w:rsid w:val="00650278"/>
    <w:rsid w:val="00657477"/>
    <w:rsid w:val="00691517"/>
    <w:rsid w:val="006B5EC3"/>
    <w:rsid w:val="00755013"/>
    <w:rsid w:val="007671E1"/>
    <w:rsid w:val="00774C8B"/>
    <w:rsid w:val="00832421"/>
    <w:rsid w:val="00861700"/>
    <w:rsid w:val="008D15D9"/>
    <w:rsid w:val="008D4CC2"/>
    <w:rsid w:val="00900DAD"/>
    <w:rsid w:val="00964FE3"/>
    <w:rsid w:val="009809EA"/>
    <w:rsid w:val="009809F6"/>
    <w:rsid w:val="009A5F6F"/>
    <w:rsid w:val="00A03C0D"/>
    <w:rsid w:val="00A53FE1"/>
    <w:rsid w:val="00A83FF3"/>
    <w:rsid w:val="00AE34B3"/>
    <w:rsid w:val="00B447B1"/>
    <w:rsid w:val="00B475CF"/>
    <w:rsid w:val="00B75997"/>
    <w:rsid w:val="00BC0B6B"/>
    <w:rsid w:val="00BC5861"/>
    <w:rsid w:val="00BF34FF"/>
    <w:rsid w:val="00C14233"/>
    <w:rsid w:val="00C74156"/>
    <w:rsid w:val="00C872C2"/>
    <w:rsid w:val="00C91884"/>
    <w:rsid w:val="00CB1807"/>
    <w:rsid w:val="00CB3DB0"/>
    <w:rsid w:val="00CB48AC"/>
    <w:rsid w:val="00CC6247"/>
    <w:rsid w:val="00CC7EC7"/>
    <w:rsid w:val="00CF0203"/>
    <w:rsid w:val="00CF5947"/>
    <w:rsid w:val="00D33441"/>
    <w:rsid w:val="00D56E1E"/>
    <w:rsid w:val="00D742C8"/>
    <w:rsid w:val="00D9517C"/>
    <w:rsid w:val="00D978EE"/>
    <w:rsid w:val="00DA225E"/>
    <w:rsid w:val="00DC5ABF"/>
    <w:rsid w:val="00DE7CD0"/>
    <w:rsid w:val="00E30C41"/>
    <w:rsid w:val="00E37CD5"/>
    <w:rsid w:val="00E41806"/>
    <w:rsid w:val="00E76E31"/>
    <w:rsid w:val="00E93AE4"/>
    <w:rsid w:val="00F26B17"/>
    <w:rsid w:val="00F2778B"/>
    <w:rsid w:val="00F3475E"/>
    <w:rsid w:val="00F76AEE"/>
    <w:rsid w:val="00FA03E8"/>
    <w:rsid w:val="00FA5115"/>
    <w:rsid w:val="00FE28EC"/>
    <w:rsid w:val="00FE3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16"/>
    <w:rPr>
      <w:rFonts w:ascii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27916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27916"/>
    <w:rPr>
      <w:rFonts w:ascii="Cambria" w:hAnsi="Cambria" w:cs="Cambria"/>
      <w:b/>
      <w:bCs/>
      <w:color w:val="4F81BD"/>
      <w:sz w:val="26"/>
      <w:szCs w:val="26"/>
      <w:lang w:eastAsia="sk-SK"/>
    </w:rPr>
  </w:style>
  <w:style w:type="paragraph" w:customStyle="1" w:styleId="Nosite">
    <w:name w:val="Nositeľ"/>
    <w:basedOn w:val="Zakladnystyl"/>
    <w:next w:val="Heading2"/>
    <w:uiPriority w:val="99"/>
    <w:rsid w:val="00227916"/>
    <w:pPr>
      <w:spacing w:before="240" w:after="120"/>
      <w:ind w:left="567"/>
    </w:pPr>
    <w:rPr>
      <w:b/>
      <w:bCs/>
    </w:rPr>
  </w:style>
  <w:style w:type="paragraph" w:customStyle="1" w:styleId="Vlada">
    <w:name w:val="Vlada"/>
    <w:basedOn w:val="Normal"/>
    <w:uiPriority w:val="99"/>
    <w:rsid w:val="00227916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227916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2279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27916"/>
    <w:rPr>
      <w:rFonts w:ascii="Times New Roman" w:hAnsi="Times New Roman" w:cs="Times New Roman"/>
      <w:sz w:val="24"/>
      <w:szCs w:val="24"/>
      <w:lang w:eastAsia="sk-SK"/>
    </w:rPr>
  </w:style>
  <w:style w:type="paragraph" w:customStyle="1" w:styleId="Nadpis1orobas">
    <w:name w:val="Nadpis 1.Čo robí (časť)"/>
    <w:basedOn w:val="Normal"/>
    <w:next w:val="Nosite"/>
    <w:uiPriority w:val="99"/>
    <w:rsid w:val="00227916"/>
    <w:pPr>
      <w:keepNext/>
      <w:tabs>
        <w:tab w:val="num" w:pos="720"/>
      </w:tabs>
      <w:spacing w:before="360"/>
      <w:ind w:left="720" w:hanging="360"/>
    </w:pPr>
    <w:rPr>
      <w:b/>
      <w:bCs/>
      <w:kern w:val="32"/>
      <w:sz w:val="28"/>
      <w:szCs w:val="28"/>
      <w:lang w:eastAsia="cs-CZ"/>
    </w:rPr>
  </w:style>
  <w:style w:type="paragraph" w:customStyle="1" w:styleId="Vykonajzoznam">
    <w:name w:val="Vykonajú_zoznam"/>
    <w:basedOn w:val="Normal"/>
    <w:uiPriority w:val="99"/>
    <w:rsid w:val="00227916"/>
    <w:pPr>
      <w:autoSpaceDE w:val="0"/>
      <w:autoSpaceDN w:val="0"/>
      <w:ind w:left="1418"/>
    </w:pPr>
    <w:rPr>
      <w:lang w:eastAsia="cs-CZ"/>
    </w:rPr>
  </w:style>
  <w:style w:type="paragraph" w:customStyle="1" w:styleId="Heading1orobas">
    <w:name w:val="Heading 1.Čo robí (časť)"/>
    <w:basedOn w:val="Normal"/>
    <w:next w:val="Nosite"/>
    <w:uiPriority w:val="99"/>
    <w:rsid w:val="00227916"/>
    <w:pPr>
      <w:keepNext/>
      <w:numPr>
        <w:numId w:val="2"/>
      </w:numPr>
      <w:spacing w:before="360"/>
    </w:pPr>
    <w:rPr>
      <w:b/>
      <w:bCs/>
      <w:kern w:val="32"/>
      <w:sz w:val="28"/>
      <w:szCs w:val="28"/>
      <w:lang w:eastAsia="en-US"/>
    </w:rPr>
  </w:style>
  <w:style w:type="paragraph" w:customStyle="1" w:styleId="Heading2loha">
    <w:name w:val="Heading 2.Úloha"/>
    <w:basedOn w:val="Normal"/>
    <w:uiPriority w:val="99"/>
    <w:rsid w:val="00227916"/>
    <w:pPr>
      <w:numPr>
        <w:ilvl w:val="1"/>
        <w:numId w:val="2"/>
      </w:numPr>
      <w:spacing w:before="120"/>
      <w:jc w:val="both"/>
    </w:pPr>
    <w:rPr>
      <w:lang w:eastAsia="en-US"/>
    </w:rPr>
  </w:style>
  <w:style w:type="paragraph" w:customStyle="1" w:styleId="paOdstavec">
    <w:name w:val="paOdstavec"/>
    <w:basedOn w:val="Normal"/>
    <w:uiPriority w:val="99"/>
    <w:rsid w:val="00227916"/>
    <w:pPr>
      <w:spacing w:before="80" w:after="80"/>
      <w:jc w:val="both"/>
    </w:pPr>
    <w:rPr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5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WKX3UHSAJ2R6-2-734194</_dlc_DocId>
    <_dlc_DocIdUrl xmlns="e60a29af-d413-48d4-bd90-fe9d2a897e4b">
      <Url>https://ovdmasv601/sites/DMS/_layouts/15/DocIdRedir.aspx?ID=WKX3UHSAJ2R6-2-734194</Url>
      <Description>WKX3UHSAJ2R6-2-734194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F26BDE6-ED51-4A0D-BF77-44B564828908}"/>
</file>

<file path=customXml/itemProps2.xml><?xml version="1.0" encoding="utf-8"?>
<ds:datastoreItem xmlns:ds="http://schemas.openxmlformats.org/officeDocument/2006/customXml" ds:itemID="{11B7132E-DA9C-4311-96AF-94E61DE98FB5}"/>
</file>

<file path=customXml/itemProps3.xml><?xml version="1.0" encoding="utf-8"?>
<ds:datastoreItem xmlns:ds="http://schemas.openxmlformats.org/officeDocument/2006/customXml" ds:itemID="{9359CE55-DB21-49F2-B0BB-961A641C1981}"/>
</file>

<file path=customXml/itemProps4.xml><?xml version="1.0" encoding="utf-8"?>
<ds:datastoreItem xmlns:ds="http://schemas.openxmlformats.org/officeDocument/2006/customXml" ds:itemID="{4482BEF7-BC44-4B2F-B9B5-8EE58F3048A3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61</Words>
  <Characters>354</Characters>
  <Application>Microsoft Office Outlook</Application>
  <DocSecurity>0</DocSecurity>
  <Lines>0</Lines>
  <Paragraphs>0</Paragraphs>
  <ScaleCrop>false</ScaleCrop>
  <Company>UVZ SR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SLOVENSKEJ REPUBLIKY</dc:title>
  <dc:subject/>
  <dc:creator>Windows User</dc:creator>
  <cp:keywords/>
  <dc:description/>
  <cp:lastModifiedBy>Chmelanova</cp:lastModifiedBy>
  <cp:revision>2</cp:revision>
  <cp:lastPrinted>2015-05-26T11:43:00Z</cp:lastPrinted>
  <dcterms:created xsi:type="dcterms:W3CDTF">2016-05-06T08:56:00Z</dcterms:created>
  <dcterms:modified xsi:type="dcterms:W3CDTF">2016-05-06T08:56:00Z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188c134c-501e-4d15-98d6-668aea09b2a5</vt:lpwstr>
  </property>
</Properties>
</file>